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4" w:type="dxa"/>
        <w:jc w:val="center"/>
        <w:tblBorders>
          <w:top w:val="double" w:sz="4" w:space="0" w:color="auto"/>
          <w:bottom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4"/>
        <w:gridCol w:w="6147"/>
        <w:gridCol w:w="1503"/>
      </w:tblGrid>
      <w:tr w:rsidR="00EA53CB" w:rsidRPr="009773BB" w14:paraId="3C3598FB" w14:textId="77777777" w:rsidTr="00EA53CB">
        <w:trPr>
          <w:trHeight w:val="1398"/>
          <w:jc w:val="center"/>
        </w:trPr>
        <w:tc>
          <w:tcPr>
            <w:tcW w:w="187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1B5C517" w14:textId="5F930CCE" w:rsidR="00EA53CB" w:rsidRPr="009773BB" w:rsidRDefault="004B1C6C" w:rsidP="009773BB">
            <w:pPr>
              <w:jc w:val="center"/>
              <w:rPr>
                <w:b/>
              </w:rPr>
            </w:pPr>
            <w:r w:rsidRPr="009773BB">
              <w:rPr>
                <w:noProof/>
              </w:rPr>
              <w:drawing>
                <wp:inline distT="0" distB="0" distL="0" distR="0" wp14:anchorId="5EFE1E29" wp14:editId="17ABEEEC">
                  <wp:extent cx="708906" cy="1066800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735" cy="108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2556DC72" w14:textId="4102CC0E" w:rsidR="00F02B02" w:rsidRPr="009773BB" w:rsidRDefault="00F02B02" w:rsidP="009773BB">
            <w:pPr>
              <w:jc w:val="center"/>
            </w:pPr>
            <w:r w:rsidRPr="009773BB">
              <w:rPr>
                <w:b/>
                <w:caps/>
              </w:rPr>
              <w:t>Győrújbarát</w:t>
            </w:r>
            <w:r w:rsidR="00436CA2" w:rsidRPr="009773BB">
              <w:rPr>
                <w:b/>
                <w:caps/>
              </w:rPr>
              <w:t xml:space="preserve"> KÖZSÉG ÖNKORMÁNYZATA</w:t>
            </w:r>
            <w:r w:rsidR="0027255A" w:rsidRPr="009773BB">
              <w:rPr>
                <w:b/>
                <w:caps/>
              </w:rPr>
              <w:t xml:space="preserve"> </w:t>
            </w:r>
          </w:p>
          <w:p w14:paraId="1053DA22" w14:textId="62F0E7AA" w:rsidR="00F02B02" w:rsidRPr="009773BB" w:rsidRDefault="00F02B02" w:rsidP="009773BB">
            <w:pPr>
              <w:jc w:val="center"/>
            </w:pPr>
            <w:r w:rsidRPr="009773BB">
              <w:br/>
              <w:t xml:space="preserve">9081 Győrújbarát, Liszt F. u. 9., tel: 96/543-651, </w:t>
            </w:r>
            <w:r w:rsidR="001413BA" w:rsidRPr="009773BB">
              <w:t>mobil: 20/457-8084</w:t>
            </w:r>
          </w:p>
          <w:p w14:paraId="658B42E5" w14:textId="459DA511" w:rsidR="00EA53CB" w:rsidRPr="009773BB" w:rsidRDefault="00F02B02" w:rsidP="009773BB">
            <w:pPr>
              <w:tabs>
                <w:tab w:val="left" w:pos="6007"/>
              </w:tabs>
              <w:ind w:left="-228"/>
              <w:jc w:val="center"/>
            </w:pPr>
            <w:r w:rsidRPr="009773BB">
              <w:t xml:space="preserve">e-mail: </w:t>
            </w:r>
            <w:hyperlink r:id="rId7" w:history="1">
              <w:r w:rsidR="000D36B6" w:rsidRPr="009773BB">
                <w:rPr>
                  <w:rStyle w:val="Hiperhivatkozs"/>
                  <w:color w:val="auto"/>
                </w:rPr>
                <w:t>titkarsag@gyorujbarat.hu</w:t>
              </w:r>
            </w:hyperlink>
          </w:p>
          <w:p w14:paraId="7BE40039" w14:textId="36FC91CF" w:rsidR="000D36B6" w:rsidRPr="009773BB" w:rsidRDefault="000D36B6" w:rsidP="009773BB">
            <w:pPr>
              <w:tabs>
                <w:tab w:val="left" w:pos="6007"/>
              </w:tabs>
              <w:ind w:left="-228"/>
              <w:jc w:val="center"/>
              <w:rPr>
                <w:bCs/>
                <w:smallCaps/>
              </w:rPr>
            </w:pPr>
            <w:r w:rsidRPr="009773BB">
              <w:t>K</w:t>
            </w:r>
            <w:r w:rsidR="00C73E84" w:rsidRPr="009773BB">
              <w:t>RID</w:t>
            </w:r>
            <w:r w:rsidRPr="009773BB">
              <w:t xml:space="preserve"> azonosító:</w:t>
            </w:r>
            <w:r w:rsidR="00436CA2" w:rsidRPr="009773BB">
              <w:t xml:space="preserve"> GYBONK 654257188</w:t>
            </w:r>
          </w:p>
        </w:tc>
        <w:tc>
          <w:tcPr>
            <w:tcW w:w="150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74E97B8C" w14:textId="77777777" w:rsidR="00EA53CB" w:rsidRPr="009773BB" w:rsidRDefault="00EA53CB" w:rsidP="009773BB">
            <w:pPr>
              <w:ind w:left="-228"/>
              <w:jc w:val="right"/>
              <w:rPr>
                <w:b/>
              </w:rPr>
            </w:pPr>
          </w:p>
        </w:tc>
      </w:tr>
    </w:tbl>
    <w:p w14:paraId="7FC08625" w14:textId="30B0EFA3" w:rsidR="00FD458D" w:rsidRPr="009773BB" w:rsidRDefault="00FD458D" w:rsidP="009773BB">
      <w:pPr>
        <w:jc w:val="center"/>
        <w:rPr>
          <w:b/>
        </w:rPr>
      </w:pPr>
    </w:p>
    <w:p w14:paraId="0EE60CCB" w14:textId="05CAB0D4" w:rsidR="00FD458D" w:rsidRPr="009773BB" w:rsidRDefault="00FD458D" w:rsidP="009773BB">
      <w:pPr>
        <w:rPr>
          <w:b/>
        </w:rPr>
      </w:pPr>
      <w:r w:rsidRPr="009773BB">
        <w:rPr>
          <w:bCs/>
        </w:rPr>
        <w:t>Iktatószám: 123/</w:t>
      </w:r>
      <w:r w:rsidR="00CB5AEC">
        <w:rPr>
          <w:bCs/>
        </w:rPr>
        <w:t>5657</w:t>
      </w:r>
      <w:r w:rsidR="00077606" w:rsidRPr="009773BB">
        <w:rPr>
          <w:bCs/>
        </w:rPr>
        <w:t>/2</w:t>
      </w:r>
      <w:r w:rsidRPr="009773BB">
        <w:rPr>
          <w:bCs/>
        </w:rPr>
        <w:t>02</w:t>
      </w:r>
      <w:r w:rsidR="00400689" w:rsidRPr="009773BB">
        <w:rPr>
          <w:bCs/>
        </w:rPr>
        <w:t>6</w:t>
      </w:r>
      <w:r w:rsidRPr="009773BB">
        <w:rPr>
          <w:bCs/>
        </w:rPr>
        <w:t>.</w:t>
      </w:r>
    </w:p>
    <w:p w14:paraId="617E2138" w14:textId="3ECD39FC" w:rsidR="00FD458D" w:rsidRPr="009773BB" w:rsidRDefault="00FD458D" w:rsidP="009773BB">
      <w:pPr>
        <w:jc w:val="center"/>
        <w:rPr>
          <w:b/>
        </w:rPr>
      </w:pPr>
    </w:p>
    <w:p w14:paraId="33B8F348" w14:textId="77777777" w:rsidR="00A5349E" w:rsidRPr="009773BB" w:rsidRDefault="00A5349E" w:rsidP="009773BB">
      <w:pPr>
        <w:jc w:val="center"/>
        <w:rPr>
          <w:b/>
        </w:rPr>
      </w:pPr>
    </w:p>
    <w:p w14:paraId="17E727F7" w14:textId="380505B6" w:rsidR="00FD458D" w:rsidRPr="009773BB" w:rsidRDefault="00FD458D" w:rsidP="009773BB">
      <w:pPr>
        <w:jc w:val="center"/>
        <w:rPr>
          <w:b/>
        </w:rPr>
      </w:pPr>
      <w:r w:rsidRPr="009773BB">
        <w:rPr>
          <w:b/>
        </w:rPr>
        <w:t>MEGHÍVÓ</w:t>
      </w:r>
    </w:p>
    <w:p w14:paraId="19F4DF36" w14:textId="77777777" w:rsidR="00FD458D" w:rsidRPr="009773BB" w:rsidRDefault="00FD458D" w:rsidP="009773BB">
      <w:pPr>
        <w:jc w:val="center"/>
        <w:rPr>
          <w:b/>
        </w:rPr>
      </w:pPr>
    </w:p>
    <w:p w14:paraId="15A5BDDD" w14:textId="77777777" w:rsidR="00FD458D" w:rsidRPr="009773BB" w:rsidRDefault="00FD458D" w:rsidP="009773BB"/>
    <w:p w14:paraId="3C700BDD" w14:textId="63D32838" w:rsidR="00EA1D40" w:rsidRPr="009773BB" w:rsidRDefault="00FD458D" w:rsidP="009773BB">
      <w:pPr>
        <w:jc w:val="both"/>
      </w:pPr>
      <w:r w:rsidRPr="009773BB">
        <w:t xml:space="preserve">A </w:t>
      </w:r>
      <w:r w:rsidR="00EA1D40" w:rsidRPr="009773BB">
        <w:t>Képviselő-testület és szervei Szervezeti és Működési Szabályzatáról szóló 13/2024.(XI.15.) Önkormányzati rendelet 10. § (1) bekezdése alapján a</w:t>
      </w:r>
    </w:p>
    <w:p w14:paraId="44D8DD1F" w14:textId="77777777" w:rsidR="0075032C" w:rsidRPr="009773BB" w:rsidRDefault="0075032C" w:rsidP="009773BB">
      <w:pPr>
        <w:jc w:val="center"/>
        <w:rPr>
          <w:b/>
          <w:bCs/>
        </w:rPr>
      </w:pPr>
    </w:p>
    <w:p w14:paraId="6AB00420" w14:textId="7D9B2B4B" w:rsidR="0075032C" w:rsidRPr="009773BB" w:rsidRDefault="00FD458D" w:rsidP="009773BB">
      <w:pPr>
        <w:jc w:val="center"/>
      </w:pPr>
      <w:r w:rsidRPr="009773BB">
        <w:rPr>
          <w:b/>
          <w:bCs/>
        </w:rPr>
        <w:t>Ügyrendi Bizottság</w:t>
      </w:r>
      <w:r w:rsidRPr="009773BB">
        <w:t xml:space="preserve"> </w:t>
      </w:r>
    </w:p>
    <w:p w14:paraId="12718687" w14:textId="6E811FDB" w:rsidR="00FD458D" w:rsidRPr="009773BB" w:rsidRDefault="00FD458D" w:rsidP="009773BB">
      <w:pPr>
        <w:jc w:val="center"/>
      </w:pPr>
      <w:r w:rsidRPr="009773BB">
        <w:t>ülését</w:t>
      </w:r>
    </w:p>
    <w:p w14:paraId="203BD7D1" w14:textId="6C14CED5" w:rsidR="00FD458D" w:rsidRPr="009773BB" w:rsidRDefault="00FD458D" w:rsidP="009773BB">
      <w:pPr>
        <w:jc w:val="center"/>
        <w:rPr>
          <w:b/>
        </w:rPr>
      </w:pPr>
      <w:r w:rsidRPr="009773BB">
        <w:rPr>
          <w:b/>
        </w:rPr>
        <w:t>202</w:t>
      </w:r>
      <w:r w:rsidR="00400689" w:rsidRPr="009773BB">
        <w:rPr>
          <w:b/>
        </w:rPr>
        <w:t xml:space="preserve">6. </w:t>
      </w:r>
      <w:r w:rsidR="000B3F95">
        <w:rPr>
          <w:b/>
        </w:rPr>
        <w:t>május 1</w:t>
      </w:r>
      <w:r w:rsidR="00020BDB">
        <w:rPr>
          <w:b/>
        </w:rPr>
        <w:t>1</w:t>
      </w:r>
      <w:r w:rsidR="000B3F95">
        <w:rPr>
          <w:b/>
        </w:rPr>
        <w:t>-én</w:t>
      </w:r>
      <w:r w:rsidR="004345DE" w:rsidRPr="009773BB">
        <w:rPr>
          <w:b/>
        </w:rPr>
        <w:t xml:space="preserve"> (</w:t>
      </w:r>
      <w:r w:rsidR="00020BDB">
        <w:rPr>
          <w:b/>
        </w:rPr>
        <w:t>hétfőn</w:t>
      </w:r>
      <w:r w:rsidR="000B3F95">
        <w:rPr>
          <w:b/>
        </w:rPr>
        <w:t>)</w:t>
      </w:r>
      <w:r w:rsidR="005903DE" w:rsidRPr="009773BB">
        <w:rPr>
          <w:b/>
        </w:rPr>
        <w:t xml:space="preserve"> </w:t>
      </w:r>
      <w:r w:rsidR="000A0D31" w:rsidRPr="009773BB">
        <w:rPr>
          <w:b/>
        </w:rPr>
        <w:t>1</w:t>
      </w:r>
      <w:r w:rsidR="00020BDB">
        <w:rPr>
          <w:b/>
        </w:rPr>
        <w:t>5:45</w:t>
      </w:r>
      <w:r w:rsidRPr="009773BB">
        <w:rPr>
          <w:b/>
        </w:rPr>
        <w:t xml:space="preserve"> órára összehívom</w:t>
      </w:r>
      <w:r w:rsidRPr="009773BB">
        <w:t>,</w:t>
      </w:r>
    </w:p>
    <w:p w14:paraId="32D3293F" w14:textId="77777777" w:rsidR="00FD458D" w:rsidRPr="009773BB" w:rsidRDefault="00FD458D" w:rsidP="009773BB">
      <w:pPr>
        <w:jc w:val="center"/>
      </w:pPr>
    </w:p>
    <w:p w14:paraId="69E211D4" w14:textId="77777777" w:rsidR="00FD458D" w:rsidRPr="009773BB" w:rsidRDefault="00FD458D" w:rsidP="009773BB">
      <w:pPr>
        <w:jc w:val="center"/>
      </w:pPr>
      <w:r w:rsidRPr="009773BB">
        <w:t>az ülésre tisztelettel meghívom.</w:t>
      </w:r>
    </w:p>
    <w:p w14:paraId="20D2D7D8" w14:textId="77777777" w:rsidR="00FD458D" w:rsidRPr="009773BB" w:rsidRDefault="00FD458D" w:rsidP="009773BB">
      <w:pPr>
        <w:jc w:val="center"/>
      </w:pPr>
    </w:p>
    <w:p w14:paraId="02C16F53" w14:textId="77777777" w:rsidR="00FD458D" w:rsidRPr="009773BB" w:rsidRDefault="00FD458D" w:rsidP="009773BB">
      <w:pPr>
        <w:jc w:val="both"/>
      </w:pPr>
      <w:r w:rsidRPr="009773BB">
        <w:rPr>
          <w:u w:val="single"/>
        </w:rPr>
        <w:t>Helye:</w:t>
      </w:r>
      <w:r w:rsidRPr="009773BB">
        <w:t xml:space="preserve"> Timaffy László Művelődési Ház (Győrújbarát, Liszt Ferenc u. 9.) </w:t>
      </w:r>
    </w:p>
    <w:p w14:paraId="77FB53C8" w14:textId="77777777" w:rsidR="00FD458D" w:rsidRPr="009773BB" w:rsidRDefault="00FD458D" w:rsidP="009773BB">
      <w:pPr>
        <w:jc w:val="both"/>
      </w:pPr>
    </w:p>
    <w:p w14:paraId="678EF882" w14:textId="77777777" w:rsidR="00C02FDD" w:rsidRPr="009773BB" w:rsidRDefault="00C02FDD" w:rsidP="009773BB">
      <w:pPr>
        <w:jc w:val="both"/>
        <w:rPr>
          <w:b/>
          <w:u w:val="single"/>
        </w:rPr>
      </w:pPr>
      <w:bookmarkStart w:id="0" w:name="_Hlk25842220"/>
    </w:p>
    <w:p w14:paraId="530F530B" w14:textId="2789ABC2" w:rsidR="00C57ECF" w:rsidRPr="009773BB" w:rsidRDefault="00C57ECF" w:rsidP="009773BB">
      <w:pPr>
        <w:jc w:val="both"/>
      </w:pPr>
      <w:r w:rsidRPr="009773BB">
        <w:rPr>
          <w:b/>
          <w:u w:val="single"/>
        </w:rPr>
        <w:t>Napirendi pont</w:t>
      </w:r>
      <w:r w:rsidR="00B5732A" w:rsidRPr="009773BB">
        <w:rPr>
          <w:b/>
          <w:u w:val="single"/>
        </w:rPr>
        <w:t>ok</w:t>
      </w:r>
      <w:r w:rsidRPr="009773BB">
        <w:t>:</w:t>
      </w:r>
    </w:p>
    <w:p w14:paraId="0DF19EBF" w14:textId="77777777" w:rsidR="00C57ECF" w:rsidRPr="009773BB" w:rsidRDefault="00C57ECF" w:rsidP="00B77A7C">
      <w:pPr>
        <w:jc w:val="both"/>
      </w:pPr>
    </w:p>
    <w:p w14:paraId="11EDA55C" w14:textId="77777777" w:rsidR="00CB5AEC" w:rsidRPr="001A29CB" w:rsidRDefault="00045D2C" w:rsidP="00CB5AEC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Cs/>
        </w:rPr>
      </w:pPr>
      <w:bookmarkStart w:id="1" w:name="_Hlk21540456"/>
      <w:r w:rsidRPr="00C03ACB">
        <w:rPr>
          <w:b/>
          <w:bCs/>
        </w:rPr>
        <w:t>1</w:t>
      </w:r>
      <w:r w:rsidR="00B77A7C">
        <w:rPr>
          <w:b/>
          <w:bCs/>
        </w:rPr>
        <w:t xml:space="preserve">./ </w:t>
      </w:r>
      <w:bookmarkStart w:id="2" w:name="_Hlk482190253"/>
      <w:bookmarkStart w:id="3" w:name="_Hlk215061914"/>
      <w:r w:rsidR="00CB5AEC" w:rsidRPr="001A29CB">
        <w:rPr>
          <w:b/>
          <w:bCs/>
        </w:rPr>
        <w:t>Tájékoztatás a Családsegítő és Gyermekjóléti Szolgálat 2025. évi tevékenységéről</w:t>
      </w:r>
    </w:p>
    <w:bookmarkEnd w:id="2"/>
    <w:bookmarkEnd w:id="3"/>
    <w:p w14:paraId="3EA88693" w14:textId="77777777" w:rsidR="00B77A7C" w:rsidRPr="009773BB" w:rsidRDefault="00B77A7C" w:rsidP="00B77A7C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284" w:right="-2"/>
        <w:jc w:val="both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9773BB">
        <w:rPr>
          <w:rFonts w:ascii="Times New Roman" w:hAnsi="Times New Roman"/>
          <w:i w:val="0"/>
          <w:iCs w:val="0"/>
          <w:color w:val="auto"/>
          <w:sz w:val="24"/>
          <w:szCs w:val="24"/>
          <w:u w:val="single"/>
        </w:rPr>
        <w:t>Előadó</w:t>
      </w:r>
      <w:r w:rsidRPr="009773BB">
        <w:rPr>
          <w:rFonts w:ascii="Times New Roman" w:hAnsi="Times New Roman"/>
          <w:i w:val="0"/>
          <w:iCs w:val="0"/>
          <w:color w:val="auto"/>
          <w:sz w:val="24"/>
          <w:szCs w:val="24"/>
        </w:rPr>
        <w:t>: Dobrádi Dániel elnök</w:t>
      </w:r>
    </w:p>
    <w:p w14:paraId="6D12606C" w14:textId="77777777" w:rsidR="009F1E5A" w:rsidRDefault="00B77A7C" w:rsidP="009F1E5A">
      <w:pPr>
        <w:ind w:firstLine="284"/>
        <w:jc w:val="both"/>
        <w:rPr>
          <w:b/>
          <w:i/>
          <w:iCs/>
        </w:rPr>
      </w:pPr>
      <w:r w:rsidRPr="009773BB">
        <w:rPr>
          <w:u w:val="single"/>
        </w:rPr>
        <w:t>Szakmai előadó</w:t>
      </w:r>
      <w:r w:rsidRPr="009773BB">
        <w:t xml:space="preserve">: </w:t>
      </w:r>
      <w:r w:rsidR="009F1E5A" w:rsidRPr="009773BB">
        <w:t xml:space="preserve">dr. </w:t>
      </w:r>
      <w:r w:rsidR="009F1E5A">
        <w:t>Józsa Viktória aljegyző</w:t>
      </w:r>
      <w:r w:rsidR="009F1E5A">
        <w:rPr>
          <w:b/>
          <w:i/>
          <w:iCs/>
        </w:rPr>
        <w:t xml:space="preserve"> </w:t>
      </w:r>
    </w:p>
    <w:bookmarkEnd w:id="0"/>
    <w:bookmarkEnd w:id="1"/>
    <w:p w14:paraId="0CF27F7C" w14:textId="4C026ADB" w:rsidR="00CB5AEC" w:rsidRPr="00C735DD" w:rsidRDefault="00CB5AEC" w:rsidP="00CB5AEC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hanging="426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./ </w:t>
      </w:r>
      <w:bookmarkStart w:id="4" w:name="_Hlk508632668"/>
      <w:r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Baráti Bölcsőde alapdokumentumainak módosítása</w:t>
      </w:r>
    </w:p>
    <w:bookmarkEnd w:id="4"/>
    <w:p w14:paraId="38ECD034" w14:textId="77777777" w:rsidR="00CB5AEC" w:rsidRPr="009773BB" w:rsidRDefault="00CB5AEC" w:rsidP="00CB5AEC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284" w:right="-2"/>
        <w:jc w:val="both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9773BB">
        <w:rPr>
          <w:rFonts w:ascii="Times New Roman" w:hAnsi="Times New Roman"/>
          <w:i w:val="0"/>
          <w:iCs w:val="0"/>
          <w:color w:val="auto"/>
          <w:sz w:val="24"/>
          <w:szCs w:val="24"/>
          <w:u w:val="single"/>
        </w:rPr>
        <w:t>Előadó</w:t>
      </w:r>
      <w:r w:rsidRPr="009773BB">
        <w:rPr>
          <w:rFonts w:ascii="Times New Roman" w:hAnsi="Times New Roman"/>
          <w:i w:val="0"/>
          <w:iCs w:val="0"/>
          <w:color w:val="auto"/>
          <w:sz w:val="24"/>
          <w:szCs w:val="24"/>
        </w:rPr>
        <w:t>: Dobrádi Dániel elnök</w:t>
      </w:r>
    </w:p>
    <w:p w14:paraId="6FFC26F1" w14:textId="77777777" w:rsidR="00CB5AEC" w:rsidRDefault="00CB5AEC" w:rsidP="00CB5AEC">
      <w:pPr>
        <w:ind w:firstLine="284"/>
        <w:jc w:val="both"/>
        <w:rPr>
          <w:b/>
          <w:i/>
          <w:iCs/>
        </w:rPr>
      </w:pPr>
      <w:r w:rsidRPr="009773BB">
        <w:rPr>
          <w:u w:val="single"/>
        </w:rPr>
        <w:t>Szakmai előadó</w:t>
      </w:r>
      <w:r w:rsidRPr="009773BB">
        <w:t xml:space="preserve">: dr. </w:t>
      </w:r>
      <w:r>
        <w:t>Józsa Viktória aljegyző</w:t>
      </w:r>
      <w:r>
        <w:rPr>
          <w:b/>
          <w:i/>
          <w:iCs/>
        </w:rPr>
        <w:t xml:space="preserve"> </w:t>
      </w:r>
    </w:p>
    <w:p w14:paraId="0DA071F3" w14:textId="77777777" w:rsidR="00223780" w:rsidRDefault="00223780" w:rsidP="009773BB">
      <w:pPr>
        <w:jc w:val="both"/>
      </w:pPr>
    </w:p>
    <w:p w14:paraId="6B8867DF" w14:textId="77777777" w:rsidR="00292FC9" w:rsidRPr="009773BB" w:rsidRDefault="00292FC9" w:rsidP="009773BB">
      <w:pPr>
        <w:jc w:val="both"/>
      </w:pPr>
    </w:p>
    <w:p w14:paraId="3742FD78" w14:textId="067CC589" w:rsidR="00FD458D" w:rsidRPr="009773BB" w:rsidRDefault="00FD458D" w:rsidP="009773BB">
      <w:pPr>
        <w:jc w:val="both"/>
      </w:pPr>
      <w:r w:rsidRPr="009773BB">
        <w:t xml:space="preserve">Győrújbarát, </w:t>
      </w:r>
      <w:r w:rsidR="006E1BF2" w:rsidRPr="009773BB">
        <w:t>202</w:t>
      </w:r>
      <w:r w:rsidR="00400689" w:rsidRPr="009773BB">
        <w:t xml:space="preserve">6. </w:t>
      </w:r>
      <w:r w:rsidR="000B3F95">
        <w:t>május 07.</w:t>
      </w:r>
    </w:p>
    <w:p w14:paraId="23F0C85D" w14:textId="67435F0A" w:rsidR="00853AB8" w:rsidRPr="009773BB" w:rsidRDefault="00853AB8" w:rsidP="009773BB">
      <w:pPr>
        <w:jc w:val="both"/>
      </w:pPr>
    </w:p>
    <w:p w14:paraId="1EA1F8DF" w14:textId="77777777" w:rsidR="00853AB8" w:rsidRPr="009773BB" w:rsidRDefault="00853AB8" w:rsidP="009773BB">
      <w:pPr>
        <w:jc w:val="both"/>
      </w:pPr>
    </w:p>
    <w:p w14:paraId="3313FFE1" w14:textId="77777777" w:rsidR="00022B05" w:rsidRPr="009773BB" w:rsidRDefault="00022B05" w:rsidP="009773BB">
      <w:pPr>
        <w:jc w:val="both"/>
      </w:pPr>
    </w:p>
    <w:p w14:paraId="2002B7D7" w14:textId="24F8C9D9" w:rsidR="00FD458D" w:rsidRPr="009773BB" w:rsidRDefault="005A5D04" w:rsidP="009773BB">
      <w:pPr>
        <w:ind w:left="4500"/>
        <w:jc w:val="center"/>
      </w:pPr>
      <w:r w:rsidRPr="009773BB">
        <w:t>Dobrádi Dániel</w:t>
      </w:r>
      <w:r w:rsidR="00FD458D" w:rsidRPr="009773BB">
        <w:t xml:space="preserve"> sk.</w:t>
      </w:r>
    </w:p>
    <w:p w14:paraId="23538561" w14:textId="77777777" w:rsidR="00FD458D" w:rsidRPr="009773BB" w:rsidRDefault="00FD458D" w:rsidP="009773BB">
      <w:pPr>
        <w:ind w:left="4500"/>
        <w:jc w:val="center"/>
      </w:pPr>
      <w:r w:rsidRPr="009773BB">
        <w:t>elnök</w:t>
      </w:r>
    </w:p>
    <w:p w14:paraId="56309EA6" w14:textId="77777777" w:rsidR="00FD458D" w:rsidRPr="009773BB" w:rsidRDefault="00FD458D" w:rsidP="009773BB"/>
    <w:p w14:paraId="224319ED" w14:textId="77777777" w:rsidR="00FD458D" w:rsidRPr="009773BB" w:rsidRDefault="00FD458D" w:rsidP="009773BB"/>
    <w:p w14:paraId="3B9861F0" w14:textId="752AA31D" w:rsidR="0098412B" w:rsidRPr="009773BB" w:rsidRDefault="0098412B" w:rsidP="009773BB"/>
    <w:sectPr w:rsidR="0098412B" w:rsidRPr="009773BB" w:rsidSect="004D2DEA">
      <w:pgSz w:w="11906" w:h="16838"/>
      <w:pgMar w:top="567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372"/>
        </w:tabs>
        <w:ind w:left="680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372"/>
        </w:tabs>
        <w:ind w:left="694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372"/>
        </w:tabs>
        <w:ind w:left="709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372"/>
        </w:tabs>
        <w:ind w:left="72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372"/>
        </w:tabs>
        <w:ind w:left="738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372"/>
        </w:tabs>
        <w:ind w:left="752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372"/>
        </w:tabs>
        <w:ind w:left="766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372"/>
        </w:tabs>
        <w:ind w:left="781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372"/>
        </w:tabs>
        <w:ind w:left="7956" w:hanging="1584"/>
      </w:pPr>
    </w:lvl>
  </w:abstractNum>
  <w:abstractNum w:abstractNumId="1" w15:restartNumberingAfterBreak="0">
    <w:nsid w:val="0D2864A7"/>
    <w:multiLevelType w:val="hybridMultilevel"/>
    <w:tmpl w:val="E9C48F3A"/>
    <w:lvl w:ilvl="0" w:tplc="B0D4421E">
      <w:start w:val="805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B74A2"/>
    <w:multiLevelType w:val="hybridMultilevel"/>
    <w:tmpl w:val="4E5A2BCE"/>
    <w:lvl w:ilvl="0" w:tplc="8EBAFCF0">
      <w:start w:val="90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91A7A"/>
    <w:multiLevelType w:val="hybridMultilevel"/>
    <w:tmpl w:val="787CAEFC"/>
    <w:lvl w:ilvl="0" w:tplc="6982256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D0AB3"/>
    <w:multiLevelType w:val="hybridMultilevel"/>
    <w:tmpl w:val="6C821D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D1846"/>
    <w:multiLevelType w:val="hybridMultilevel"/>
    <w:tmpl w:val="0B889E64"/>
    <w:lvl w:ilvl="0" w:tplc="971EB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8520854">
    <w:abstractNumId w:val="5"/>
  </w:num>
  <w:num w:numId="2" w16cid:durableId="1529948538">
    <w:abstractNumId w:val="3"/>
  </w:num>
  <w:num w:numId="3" w16cid:durableId="181358881">
    <w:abstractNumId w:val="1"/>
  </w:num>
  <w:num w:numId="4" w16cid:durableId="498083362">
    <w:abstractNumId w:val="4"/>
  </w:num>
  <w:num w:numId="5" w16cid:durableId="440953134">
    <w:abstractNumId w:val="2"/>
  </w:num>
  <w:num w:numId="6" w16cid:durableId="1885945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CE"/>
    <w:rsid w:val="000017B5"/>
    <w:rsid w:val="00003A63"/>
    <w:rsid w:val="0000450C"/>
    <w:rsid w:val="00005F46"/>
    <w:rsid w:val="00012445"/>
    <w:rsid w:val="000126EA"/>
    <w:rsid w:val="00020BDB"/>
    <w:rsid w:val="00022B05"/>
    <w:rsid w:val="000356B7"/>
    <w:rsid w:val="00045D2C"/>
    <w:rsid w:val="000603B2"/>
    <w:rsid w:val="00062E5B"/>
    <w:rsid w:val="000728A6"/>
    <w:rsid w:val="00074DD8"/>
    <w:rsid w:val="00077606"/>
    <w:rsid w:val="00091671"/>
    <w:rsid w:val="000932E7"/>
    <w:rsid w:val="000970DD"/>
    <w:rsid w:val="000A0D31"/>
    <w:rsid w:val="000B202E"/>
    <w:rsid w:val="000B3F95"/>
    <w:rsid w:val="000C5820"/>
    <w:rsid w:val="000C65BC"/>
    <w:rsid w:val="000D36B6"/>
    <w:rsid w:val="000E129E"/>
    <w:rsid w:val="00101677"/>
    <w:rsid w:val="00101E62"/>
    <w:rsid w:val="00122726"/>
    <w:rsid w:val="00137B93"/>
    <w:rsid w:val="00137F2F"/>
    <w:rsid w:val="001413BA"/>
    <w:rsid w:val="001467F6"/>
    <w:rsid w:val="001714C1"/>
    <w:rsid w:val="00172ECE"/>
    <w:rsid w:val="00176BC7"/>
    <w:rsid w:val="001809BB"/>
    <w:rsid w:val="001814D2"/>
    <w:rsid w:val="00181BFF"/>
    <w:rsid w:val="00182741"/>
    <w:rsid w:val="00183FD8"/>
    <w:rsid w:val="00194670"/>
    <w:rsid w:val="001A3A2A"/>
    <w:rsid w:val="001A3A98"/>
    <w:rsid w:val="001C72E8"/>
    <w:rsid w:val="001E46AF"/>
    <w:rsid w:val="002043AA"/>
    <w:rsid w:val="00204877"/>
    <w:rsid w:val="0021031D"/>
    <w:rsid w:val="002129E6"/>
    <w:rsid w:val="002139E9"/>
    <w:rsid w:val="00223780"/>
    <w:rsid w:val="0024285E"/>
    <w:rsid w:val="0026314F"/>
    <w:rsid w:val="00270AA0"/>
    <w:rsid w:val="0027255A"/>
    <w:rsid w:val="00276156"/>
    <w:rsid w:val="00292FC9"/>
    <w:rsid w:val="002A399F"/>
    <w:rsid w:val="002A4FA3"/>
    <w:rsid w:val="002B1B9A"/>
    <w:rsid w:val="002C0462"/>
    <w:rsid w:val="002C2051"/>
    <w:rsid w:val="002E1493"/>
    <w:rsid w:val="002F2379"/>
    <w:rsid w:val="002F4F90"/>
    <w:rsid w:val="0030430C"/>
    <w:rsid w:val="003149EA"/>
    <w:rsid w:val="00321ACA"/>
    <w:rsid w:val="00324200"/>
    <w:rsid w:val="0032664E"/>
    <w:rsid w:val="00334166"/>
    <w:rsid w:val="00347048"/>
    <w:rsid w:val="00350858"/>
    <w:rsid w:val="00360301"/>
    <w:rsid w:val="0037277B"/>
    <w:rsid w:val="003908F4"/>
    <w:rsid w:val="0039192D"/>
    <w:rsid w:val="00396AC9"/>
    <w:rsid w:val="003B299A"/>
    <w:rsid w:val="003C65CA"/>
    <w:rsid w:val="003C7844"/>
    <w:rsid w:val="003D5E46"/>
    <w:rsid w:val="003F1B36"/>
    <w:rsid w:val="00400689"/>
    <w:rsid w:val="0040541F"/>
    <w:rsid w:val="0041035C"/>
    <w:rsid w:val="004345DE"/>
    <w:rsid w:val="00436CA2"/>
    <w:rsid w:val="00440E5F"/>
    <w:rsid w:val="0044643B"/>
    <w:rsid w:val="00455F4D"/>
    <w:rsid w:val="00470E11"/>
    <w:rsid w:val="00475645"/>
    <w:rsid w:val="004758CA"/>
    <w:rsid w:val="00480CD4"/>
    <w:rsid w:val="004933A1"/>
    <w:rsid w:val="004A6FD9"/>
    <w:rsid w:val="004B14DB"/>
    <w:rsid w:val="004B1C6C"/>
    <w:rsid w:val="004B44F2"/>
    <w:rsid w:val="004D145E"/>
    <w:rsid w:val="004D219B"/>
    <w:rsid w:val="004D2DEA"/>
    <w:rsid w:val="004D2E5E"/>
    <w:rsid w:val="00502C81"/>
    <w:rsid w:val="005037E7"/>
    <w:rsid w:val="00505A9D"/>
    <w:rsid w:val="005467C0"/>
    <w:rsid w:val="00577CC6"/>
    <w:rsid w:val="005819C1"/>
    <w:rsid w:val="00582119"/>
    <w:rsid w:val="005903DE"/>
    <w:rsid w:val="00596653"/>
    <w:rsid w:val="005A5D04"/>
    <w:rsid w:val="005C3682"/>
    <w:rsid w:val="005D119E"/>
    <w:rsid w:val="005F64CC"/>
    <w:rsid w:val="00615C8D"/>
    <w:rsid w:val="0061675B"/>
    <w:rsid w:val="00621330"/>
    <w:rsid w:val="0062505C"/>
    <w:rsid w:val="00627993"/>
    <w:rsid w:val="00637198"/>
    <w:rsid w:val="00637DC6"/>
    <w:rsid w:val="006518BF"/>
    <w:rsid w:val="00652AB9"/>
    <w:rsid w:val="0066591A"/>
    <w:rsid w:val="00665E14"/>
    <w:rsid w:val="00672817"/>
    <w:rsid w:val="00680901"/>
    <w:rsid w:val="006D2177"/>
    <w:rsid w:val="006E09DB"/>
    <w:rsid w:val="006E1BF2"/>
    <w:rsid w:val="006F2F8E"/>
    <w:rsid w:val="00705DE0"/>
    <w:rsid w:val="00720C29"/>
    <w:rsid w:val="007222E7"/>
    <w:rsid w:val="00730156"/>
    <w:rsid w:val="00731C9B"/>
    <w:rsid w:val="0075032C"/>
    <w:rsid w:val="00780979"/>
    <w:rsid w:val="00781768"/>
    <w:rsid w:val="00784042"/>
    <w:rsid w:val="00785414"/>
    <w:rsid w:val="00795976"/>
    <w:rsid w:val="007B7736"/>
    <w:rsid w:val="007C2A95"/>
    <w:rsid w:val="007D6380"/>
    <w:rsid w:val="007D7B01"/>
    <w:rsid w:val="007E215D"/>
    <w:rsid w:val="007E2FD5"/>
    <w:rsid w:val="007E7994"/>
    <w:rsid w:val="007F312C"/>
    <w:rsid w:val="00803F77"/>
    <w:rsid w:val="0081268C"/>
    <w:rsid w:val="00812AB3"/>
    <w:rsid w:val="00814811"/>
    <w:rsid w:val="00814907"/>
    <w:rsid w:val="00814DD5"/>
    <w:rsid w:val="00815183"/>
    <w:rsid w:val="00831B75"/>
    <w:rsid w:val="00832B7F"/>
    <w:rsid w:val="00833EB2"/>
    <w:rsid w:val="00833EFE"/>
    <w:rsid w:val="00833F64"/>
    <w:rsid w:val="00845E25"/>
    <w:rsid w:val="00846132"/>
    <w:rsid w:val="00847522"/>
    <w:rsid w:val="008522C1"/>
    <w:rsid w:val="00853AB8"/>
    <w:rsid w:val="00863C73"/>
    <w:rsid w:val="008810FA"/>
    <w:rsid w:val="00891413"/>
    <w:rsid w:val="008975BA"/>
    <w:rsid w:val="008A1308"/>
    <w:rsid w:val="008A523D"/>
    <w:rsid w:val="008A5885"/>
    <w:rsid w:val="008B04BA"/>
    <w:rsid w:val="008D003C"/>
    <w:rsid w:val="008D270D"/>
    <w:rsid w:val="008E5249"/>
    <w:rsid w:val="008E6BB2"/>
    <w:rsid w:val="008F4D1E"/>
    <w:rsid w:val="00900340"/>
    <w:rsid w:val="0090687B"/>
    <w:rsid w:val="00917465"/>
    <w:rsid w:val="00922110"/>
    <w:rsid w:val="00941BAD"/>
    <w:rsid w:val="00942516"/>
    <w:rsid w:val="00944500"/>
    <w:rsid w:val="00944700"/>
    <w:rsid w:val="00944A66"/>
    <w:rsid w:val="00950643"/>
    <w:rsid w:val="00952A57"/>
    <w:rsid w:val="00961E33"/>
    <w:rsid w:val="00967C0F"/>
    <w:rsid w:val="00973698"/>
    <w:rsid w:val="009773BB"/>
    <w:rsid w:val="0098335F"/>
    <w:rsid w:val="0098412B"/>
    <w:rsid w:val="00995402"/>
    <w:rsid w:val="0099609E"/>
    <w:rsid w:val="00996259"/>
    <w:rsid w:val="00996507"/>
    <w:rsid w:val="0099681C"/>
    <w:rsid w:val="00997EF1"/>
    <w:rsid w:val="009A3DDA"/>
    <w:rsid w:val="009C7933"/>
    <w:rsid w:val="009D355C"/>
    <w:rsid w:val="009E5B37"/>
    <w:rsid w:val="009F1E5A"/>
    <w:rsid w:val="009F6CFE"/>
    <w:rsid w:val="00A06719"/>
    <w:rsid w:val="00A106C1"/>
    <w:rsid w:val="00A14237"/>
    <w:rsid w:val="00A20C38"/>
    <w:rsid w:val="00A25058"/>
    <w:rsid w:val="00A324D5"/>
    <w:rsid w:val="00A367F6"/>
    <w:rsid w:val="00A5349E"/>
    <w:rsid w:val="00A65383"/>
    <w:rsid w:val="00A80647"/>
    <w:rsid w:val="00A872FB"/>
    <w:rsid w:val="00AA60C0"/>
    <w:rsid w:val="00AA7C19"/>
    <w:rsid w:val="00AE030D"/>
    <w:rsid w:val="00AE35C3"/>
    <w:rsid w:val="00AF17EC"/>
    <w:rsid w:val="00B05E64"/>
    <w:rsid w:val="00B101BD"/>
    <w:rsid w:val="00B10627"/>
    <w:rsid w:val="00B23668"/>
    <w:rsid w:val="00B25A17"/>
    <w:rsid w:val="00B36316"/>
    <w:rsid w:val="00B41377"/>
    <w:rsid w:val="00B47513"/>
    <w:rsid w:val="00B5732A"/>
    <w:rsid w:val="00B66616"/>
    <w:rsid w:val="00B74A3F"/>
    <w:rsid w:val="00B77A7C"/>
    <w:rsid w:val="00B8699B"/>
    <w:rsid w:val="00BA1873"/>
    <w:rsid w:val="00BB4A34"/>
    <w:rsid w:val="00BB7C7F"/>
    <w:rsid w:val="00BC0EF0"/>
    <w:rsid w:val="00BE003A"/>
    <w:rsid w:val="00BE1DD5"/>
    <w:rsid w:val="00BF65C8"/>
    <w:rsid w:val="00C02FDD"/>
    <w:rsid w:val="00C03ACB"/>
    <w:rsid w:val="00C05D35"/>
    <w:rsid w:val="00C11B9E"/>
    <w:rsid w:val="00C20FE3"/>
    <w:rsid w:val="00C25B4E"/>
    <w:rsid w:val="00C447F3"/>
    <w:rsid w:val="00C4675A"/>
    <w:rsid w:val="00C56513"/>
    <w:rsid w:val="00C57ECF"/>
    <w:rsid w:val="00C630FD"/>
    <w:rsid w:val="00C63DE4"/>
    <w:rsid w:val="00C73E84"/>
    <w:rsid w:val="00C75301"/>
    <w:rsid w:val="00C75C63"/>
    <w:rsid w:val="00C80FFA"/>
    <w:rsid w:val="00C84E08"/>
    <w:rsid w:val="00CA2EE0"/>
    <w:rsid w:val="00CA351F"/>
    <w:rsid w:val="00CB563E"/>
    <w:rsid w:val="00CB5AEC"/>
    <w:rsid w:val="00CC04AD"/>
    <w:rsid w:val="00CC4019"/>
    <w:rsid w:val="00CE57AE"/>
    <w:rsid w:val="00CE5CAC"/>
    <w:rsid w:val="00CF69F2"/>
    <w:rsid w:val="00D03AFE"/>
    <w:rsid w:val="00D070B7"/>
    <w:rsid w:val="00D07FD2"/>
    <w:rsid w:val="00D11970"/>
    <w:rsid w:val="00D1267D"/>
    <w:rsid w:val="00D34D06"/>
    <w:rsid w:val="00D4549D"/>
    <w:rsid w:val="00D50C82"/>
    <w:rsid w:val="00D6077F"/>
    <w:rsid w:val="00D60C6C"/>
    <w:rsid w:val="00D704B4"/>
    <w:rsid w:val="00D92864"/>
    <w:rsid w:val="00D97E34"/>
    <w:rsid w:val="00DA3DAD"/>
    <w:rsid w:val="00DA5BB4"/>
    <w:rsid w:val="00DB1605"/>
    <w:rsid w:val="00DC3FF1"/>
    <w:rsid w:val="00DC6BD9"/>
    <w:rsid w:val="00DC758B"/>
    <w:rsid w:val="00DD54CE"/>
    <w:rsid w:val="00DD6E9D"/>
    <w:rsid w:val="00DE784A"/>
    <w:rsid w:val="00DF42E0"/>
    <w:rsid w:val="00E02C66"/>
    <w:rsid w:val="00E24896"/>
    <w:rsid w:val="00E30056"/>
    <w:rsid w:val="00E346D5"/>
    <w:rsid w:val="00E3609B"/>
    <w:rsid w:val="00E468CB"/>
    <w:rsid w:val="00E46AD2"/>
    <w:rsid w:val="00E47F2A"/>
    <w:rsid w:val="00E56F3E"/>
    <w:rsid w:val="00E62634"/>
    <w:rsid w:val="00E738A9"/>
    <w:rsid w:val="00E752BD"/>
    <w:rsid w:val="00EA1D40"/>
    <w:rsid w:val="00EA53CB"/>
    <w:rsid w:val="00ED0015"/>
    <w:rsid w:val="00EE2185"/>
    <w:rsid w:val="00EE444E"/>
    <w:rsid w:val="00EF1C73"/>
    <w:rsid w:val="00EF75B5"/>
    <w:rsid w:val="00F02B02"/>
    <w:rsid w:val="00F055CB"/>
    <w:rsid w:val="00F05896"/>
    <w:rsid w:val="00F108FA"/>
    <w:rsid w:val="00F155F4"/>
    <w:rsid w:val="00F1798B"/>
    <w:rsid w:val="00F24A71"/>
    <w:rsid w:val="00F44473"/>
    <w:rsid w:val="00F5073D"/>
    <w:rsid w:val="00F5188A"/>
    <w:rsid w:val="00F6044D"/>
    <w:rsid w:val="00F64250"/>
    <w:rsid w:val="00F76241"/>
    <w:rsid w:val="00F865C3"/>
    <w:rsid w:val="00FB22CA"/>
    <w:rsid w:val="00FB379E"/>
    <w:rsid w:val="00FC266A"/>
    <w:rsid w:val="00FD1866"/>
    <w:rsid w:val="00FD458D"/>
    <w:rsid w:val="00FF2C0D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32E64"/>
  <w15:chartTrackingRefBased/>
  <w15:docId w15:val="{D7252CFE-246D-44C5-9D16-89B5A75F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F64CC"/>
    <w:rPr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46132"/>
    <w:pPr>
      <w:keepNext/>
      <w:keepLines/>
      <w:suppressAutoHyphen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00450C"/>
    <w:pPr>
      <w:tabs>
        <w:tab w:val="center" w:pos="4536"/>
        <w:tab w:val="right" w:pos="9072"/>
      </w:tabs>
    </w:pPr>
    <w:rPr>
      <w:szCs w:val="20"/>
    </w:rPr>
  </w:style>
  <w:style w:type="paragraph" w:styleId="Listaszerbekezds">
    <w:name w:val="List Paragraph"/>
    <w:basedOn w:val="Norml"/>
    <w:uiPriority w:val="34"/>
    <w:qFormat/>
    <w:rsid w:val="00270AA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122726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122726"/>
    <w:rPr>
      <w:sz w:val="24"/>
      <w:szCs w:val="24"/>
    </w:rPr>
  </w:style>
  <w:style w:type="paragraph" w:styleId="Szvegtrzs3">
    <w:name w:val="Body Text 3"/>
    <w:basedOn w:val="Norml"/>
    <w:link w:val="Szvegtrzs3Char"/>
    <w:unhideWhenUsed/>
    <w:rsid w:val="00122726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rsid w:val="00122726"/>
    <w:rPr>
      <w:sz w:val="16"/>
      <w:szCs w:val="16"/>
    </w:rPr>
  </w:style>
  <w:style w:type="paragraph" w:customStyle="1" w:styleId="CharCharCharCharCharCharCharCharCharCharCharCharCharCharChar">
    <w:name w:val="Char Char Char Char Char Char Char Char Char Char Char Char Char Char Char"/>
    <w:basedOn w:val="Norml"/>
    <w:rsid w:val="009E5B37"/>
    <w:rPr>
      <w:lang w:val="pl-PL" w:eastAsia="pl-PL"/>
    </w:rPr>
  </w:style>
  <w:style w:type="paragraph" w:styleId="NormlWeb">
    <w:name w:val="Normal (Web)"/>
    <w:basedOn w:val="Norml"/>
    <w:uiPriority w:val="99"/>
    <w:unhideWhenUsed/>
    <w:rsid w:val="00F5188A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F5188A"/>
    <w:rPr>
      <w:b/>
      <w:bCs/>
    </w:rPr>
  </w:style>
  <w:style w:type="character" w:styleId="Hiperhivatkozs">
    <w:name w:val="Hyperlink"/>
    <w:basedOn w:val="Bekezdsalapbettpusa"/>
    <w:rsid w:val="0067281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72817"/>
    <w:rPr>
      <w:color w:val="605E5C"/>
      <w:shd w:val="clear" w:color="auto" w:fill="E1DFDD"/>
    </w:rPr>
  </w:style>
  <w:style w:type="table" w:styleId="Rcsostblzat">
    <w:name w:val="Table Grid"/>
    <w:basedOn w:val="Normltblzat"/>
    <w:rsid w:val="00665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iemeltidzet">
    <w:name w:val="Intense Quote"/>
    <w:basedOn w:val="Norml"/>
    <w:next w:val="Norml"/>
    <w:link w:val="KiemeltidzetChar"/>
    <w:uiPriority w:val="30"/>
    <w:qFormat/>
    <w:rsid w:val="00B5732A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/>
      <w:jc w:val="center"/>
    </w:pPr>
    <w:rPr>
      <w:rFonts w:ascii="Calibri" w:eastAsia="Calibri" w:hAnsi="Calibri"/>
      <w:i/>
      <w:iCs/>
      <w:color w:val="4472C4"/>
      <w:sz w:val="22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5732A"/>
    <w:rPr>
      <w:rFonts w:ascii="Calibri" w:eastAsia="Calibri" w:hAnsi="Calibri"/>
      <w:i/>
      <w:iCs/>
      <w:color w:val="4472C4"/>
      <w:sz w:val="22"/>
      <w:szCs w:val="22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84613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paragraph" w:customStyle="1" w:styleId="Standard">
    <w:name w:val="Standard"/>
    <w:rsid w:val="00CB5AEC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itkarsag@gyorujbarat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vatal\Desktop\Fejl&#233;ces%20pap&#237;rok\Jegyz&#337;%20fejl&#233;c%20-%20Sablo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F7834-37C8-4180-8228-6F24410A2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Jegyző fejléc - Sablon</Template>
  <TotalTime>231</TotalTime>
  <Pages>1</Pages>
  <Words>109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Szakhatósági hozzájárulás</vt:lpstr>
    </vt:vector>
  </TitlesOfParts>
  <Company>Polgármesteri Hivatal Fehérvárcsurgó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Szakhatósági hozzájárulás</dc:title>
  <dc:subject/>
  <dc:creator>Hivatal Jegyző</dc:creator>
  <cp:keywords/>
  <cp:lastModifiedBy>Dombi Márta</cp:lastModifiedBy>
  <cp:revision>79</cp:revision>
  <cp:lastPrinted>2026-02-05T14:13:00Z</cp:lastPrinted>
  <dcterms:created xsi:type="dcterms:W3CDTF">2022-02-03T13:36:00Z</dcterms:created>
  <dcterms:modified xsi:type="dcterms:W3CDTF">2026-05-08T06:11:00Z</dcterms:modified>
</cp:coreProperties>
</file>