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4" w:type="dxa"/>
        <w:jc w:val="center"/>
        <w:tblBorders>
          <w:top w:val="double" w:sz="4" w:space="0" w:color="auto"/>
          <w:bottom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4"/>
        <w:gridCol w:w="6147"/>
        <w:gridCol w:w="1503"/>
      </w:tblGrid>
      <w:tr w:rsidR="00EA53CB" w14:paraId="3C3598FB" w14:textId="77777777" w:rsidTr="00EA53CB">
        <w:trPr>
          <w:trHeight w:val="1398"/>
          <w:jc w:val="center"/>
        </w:trPr>
        <w:tc>
          <w:tcPr>
            <w:tcW w:w="187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1B5C517" w14:textId="5F930CCE" w:rsidR="00EA53CB" w:rsidRDefault="004B1C6C" w:rsidP="00F865C3">
            <w:pPr>
              <w:spacing w:before="360" w:after="12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EFE1E29" wp14:editId="17ABEEEC">
                  <wp:extent cx="708906" cy="1066800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735" cy="1083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2556DC72" w14:textId="4B3F1833" w:rsidR="00F02B02" w:rsidRPr="00F02B02" w:rsidRDefault="00F02B02" w:rsidP="0026314F">
            <w:pPr>
              <w:jc w:val="center"/>
              <w:rPr>
                <w:sz w:val="22"/>
                <w:szCs w:val="22"/>
              </w:rPr>
            </w:pPr>
            <w:r w:rsidRPr="00F02B02">
              <w:rPr>
                <w:b/>
                <w:caps/>
                <w:sz w:val="22"/>
                <w:szCs w:val="22"/>
              </w:rPr>
              <w:t>Győrújbarát</w:t>
            </w:r>
            <w:r w:rsidR="0027255A">
              <w:rPr>
                <w:b/>
                <w:caps/>
                <w:sz w:val="22"/>
                <w:szCs w:val="22"/>
              </w:rPr>
              <w:t>I POLGÁRMESTERI HIVATAL</w:t>
            </w:r>
          </w:p>
          <w:p w14:paraId="1053DA22" w14:textId="03A7FC17" w:rsidR="00F02B02" w:rsidRPr="005238ED" w:rsidRDefault="00F02B02" w:rsidP="00F02B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Pr="005238ED">
              <w:rPr>
                <w:sz w:val="18"/>
                <w:szCs w:val="18"/>
              </w:rPr>
              <w:t xml:space="preserve">9081 Győrújbarát, Liszt F. u. 9., tel: 96/543-651, </w:t>
            </w:r>
            <w:r w:rsidR="00720E3E">
              <w:rPr>
                <w:sz w:val="18"/>
                <w:szCs w:val="18"/>
              </w:rPr>
              <w:t>mobil: 20/457-8084</w:t>
            </w:r>
          </w:p>
          <w:p w14:paraId="658B42E5" w14:textId="459DA511" w:rsidR="00EA53CB" w:rsidRDefault="00F02B02" w:rsidP="00F02B02">
            <w:pPr>
              <w:tabs>
                <w:tab w:val="left" w:pos="6007"/>
              </w:tabs>
              <w:spacing w:after="60"/>
              <w:ind w:left="-228"/>
              <w:jc w:val="center"/>
              <w:rPr>
                <w:sz w:val="18"/>
                <w:szCs w:val="18"/>
              </w:rPr>
            </w:pPr>
            <w:r w:rsidRPr="005238ED">
              <w:rPr>
                <w:sz w:val="18"/>
                <w:szCs w:val="18"/>
              </w:rPr>
              <w:t xml:space="preserve">e-mail: </w:t>
            </w:r>
            <w:hyperlink r:id="rId7" w:history="1">
              <w:r w:rsidR="000D36B6" w:rsidRPr="00914888">
                <w:rPr>
                  <w:rStyle w:val="Hiperhivatkozs"/>
                  <w:sz w:val="18"/>
                  <w:szCs w:val="18"/>
                </w:rPr>
                <w:t>titkarsag@gyorujbarat.hu</w:t>
              </w:r>
            </w:hyperlink>
          </w:p>
          <w:p w14:paraId="7BE40039" w14:textId="429C963C" w:rsidR="000D36B6" w:rsidRDefault="00217373" w:rsidP="00F02B02">
            <w:pPr>
              <w:tabs>
                <w:tab w:val="left" w:pos="6007"/>
              </w:tabs>
              <w:spacing w:after="60"/>
              <w:ind w:left="-228"/>
              <w:jc w:val="center"/>
              <w:rPr>
                <w:bCs/>
                <w:smallCaps/>
                <w:sz w:val="20"/>
              </w:rPr>
            </w:pPr>
            <w:r>
              <w:rPr>
                <w:sz w:val="18"/>
                <w:szCs w:val="18"/>
              </w:rPr>
              <w:t xml:space="preserve">KRID </w:t>
            </w:r>
            <w:r w:rsidR="000D36B6">
              <w:rPr>
                <w:sz w:val="18"/>
                <w:szCs w:val="18"/>
              </w:rPr>
              <w:t>azonosító:</w:t>
            </w:r>
            <w:r w:rsidR="0027255A">
              <w:rPr>
                <w:sz w:val="18"/>
                <w:szCs w:val="18"/>
              </w:rPr>
              <w:t xml:space="preserve"> PHGYBARAT 403093159</w:t>
            </w:r>
          </w:p>
        </w:tc>
        <w:tc>
          <w:tcPr>
            <w:tcW w:w="150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74E97B8C" w14:textId="77777777" w:rsidR="00EA53CB" w:rsidRPr="00172ECE" w:rsidRDefault="00EA53CB" w:rsidP="00EA53CB">
            <w:pPr>
              <w:spacing w:after="60"/>
              <w:ind w:left="-228"/>
              <w:jc w:val="right"/>
              <w:rPr>
                <w:rFonts w:ascii="Garamond" w:hAnsi="Garamond"/>
                <w:b/>
                <w:sz w:val="28"/>
                <w:szCs w:val="28"/>
              </w:rPr>
            </w:pPr>
          </w:p>
        </w:tc>
      </w:tr>
    </w:tbl>
    <w:p w14:paraId="40CFC925" w14:textId="77777777" w:rsidR="00FF5E81" w:rsidRDefault="00FF5E81" w:rsidP="00FF5E81">
      <w:pPr>
        <w:jc w:val="center"/>
        <w:rPr>
          <w:b/>
          <w:bCs/>
        </w:rPr>
      </w:pPr>
    </w:p>
    <w:p w14:paraId="7A6CD5C1" w14:textId="77777777" w:rsidR="00C44F10" w:rsidRDefault="00C44F10" w:rsidP="00FF5E81">
      <w:pPr>
        <w:jc w:val="center"/>
        <w:rPr>
          <w:b/>
          <w:bCs/>
        </w:rPr>
      </w:pPr>
    </w:p>
    <w:p w14:paraId="741586FA" w14:textId="5B9EE966" w:rsidR="00FF5E81" w:rsidRPr="00FF5E81" w:rsidRDefault="00FF5E81" w:rsidP="00FF5E81">
      <w:pPr>
        <w:jc w:val="center"/>
        <w:rPr>
          <w:b/>
          <w:bCs/>
        </w:rPr>
      </w:pPr>
      <w:r w:rsidRPr="00FF5E81">
        <w:rPr>
          <w:b/>
          <w:bCs/>
        </w:rPr>
        <w:t>FAKIVÁGÁSI ENGEDÉLYKÉRELEM / BEJELENTÉS</w:t>
      </w:r>
    </w:p>
    <w:p w14:paraId="5E8C86D3" w14:textId="77777777" w:rsidR="00FF5E81" w:rsidRDefault="00FF5E81" w:rsidP="00FF5E81"/>
    <w:p w14:paraId="78E820F9" w14:textId="1B63CBC2" w:rsidR="00FF5E81" w:rsidRPr="00761A3F" w:rsidRDefault="00FF5E81" w:rsidP="00583EA7">
      <w:pPr>
        <w:jc w:val="center"/>
        <w:rPr>
          <w:b/>
          <w:bCs/>
        </w:rPr>
      </w:pPr>
      <w:r w:rsidRPr="00761A3F">
        <w:rPr>
          <w:b/>
          <w:bCs/>
        </w:rPr>
        <w:t>a közterületen lévő fás szárú növényekre (fák, cserjék)</w:t>
      </w:r>
    </w:p>
    <w:p w14:paraId="6279D7C5" w14:textId="77777777" w:rsidR="00583EA7" w:rsidRPr="00761A3F" w:rsidRDefault="00583EA7" w:rsidP="00583EA7">
      <w:pPr>
        <w:jc w:val="center"/>
        <w:rPr>
          <w:b/>
          <w:bCs/>
        </w:rPr>
      </w:pPr>
    </w:p>
    <w:p w14:paraId="35E3829D" w14:textId="77777777" w:rsidR="00761A3F" w:rsidRDefault="00FF5E81" w:rsidP="00761A3F">
      <w:pPr>
        <w:jc w:val="both"/>
      </w:pPr>
      <w:r w:rsidRPr="00FF5E81">
        <w:t xml:space="preserve">A települési zöldinfrastruktúráról, a zöldfelületi tanúsítványról és a zöld védjegyről szóló 282/2024. (IX.30.) Korm. rendelet </w:t>
      </w:r>
      <w:r w:rsidR="00DB19EF">
        <w:t xml:space="preserve">(a továbbiakban: Korm. rendelet) </w:t>
      </w:r>
      <w:r w:rsidRPr="00FF5E81">
        <w:t xml:space="preserve">alapján </w:t>
      </w:r>
    </w:p>
    <w:p w14:paraId="1E4F6271" w14:textId="77777777" w:rsidR="00761A3F" w:rsidRDefault="00761A3F" w:rsidP="00761A3F">
      <w:pPr>
        <w:jc w:val="center"/>
      </w:pPr>
    </w:p>
    <w:p w14:paraId="7C45EFE8" w14:textId="74168092" w:rsidR="00FF5E81" w:rsidRPr="00761A3F" w:rsidRDefault="00FF5E81" w:rsidP="00761A3F">
      <w:pPr>
        <w:jc w:val="center"/>
        <w:rPr>
          <w:b/>
          <w:bCs/>
        </w:rPr>
      </w:pPr>
      <w:r w:rsidRPr="00761A3F">
        <w:rPr>
          <w:b/>
          <w:bCs/>
        </w:rPr>
        <w:t>fakivágási engedélykérelemmel / bejelentéssel* fordulok a Győrújbaráti Polgármesteri Hivatalának jegyzőjéhez.</w:t>
      </w:r>
    </w:p>
    <w:p w14:paraId="7CA139B9" w14:textId="77777777" w:rsidR="00DB19EF" w:rsidRDefault="00DB19EF" w:rsidP="00C44F10">
      <w:pPr>
        <w:jc w:val="both"/>
      </w:pPr>
    </w:p>
    <w:p w14:paraId="3AA88EB2" w14:textId="15400966" w:rsidR="00DB19EF" w:rsidRPr="00DB19EF" w:rsidRDefault="00DB19EF" w:rsidP="00DB19EF">
      <w:pPr>
        <w:jc w:val="both"/>
        <w:rPr>
          <w:b/>
          <w:bCs/>
          <w:iCs/>
        </w:rPr>
      </w:pPr>
      <w:r w:rsidRPr="00DB19EF">
        <w:rPr>
          <w:iCs/>
        </w:rPr>
        <w:t xml:space="preserve">A Korm. rendelet </w:t>
      </w:r>
      <w:r w:rsidRPr="00DB19EF">
        <w:rPr>
          <w:b/>
          <w:bCs/>
          <w:iCs/>
        </w:rPr>
        <w:t>„21. § (1) Közhasználatú területen fát kivágni akkor lehetséges, ha</w:t>
      </w:r>
    </w:p>
    <w:p w14:paraId="6F771109" w14:textId="77777777" w:rsidR="00DB19EF" w:rsidRDefault="00DB19EF" w:rsidP="00DB19EF">
      <w:pPr>
        <w:jc w:val="both"/>
        <w:rPr>
          <w:iCs/>
        </w:rPr>
      </w:pPr>
      <w:r w:rsidRPr="00DB19EF">
        <w:rPr>
          <w:iCs/>
        </w:rPr>
        <w:t>a) annak növényegészségügyi állapota szükségessé teszi,</w:t>
      </w:r>
    </w:p>
    <w:p w14:paraId="6877F314" w14:textId="77777777" w:rsidR="00DB19EF" w:rsidRPr="00DB19EF" w:rsidRDefault="00DB19EF" w:rsidP="00DB19EF">
      <w:pPr>
        <w:jc w:val="both"/>
        <w:rPr>
          <w:iCs/>
        </w:rPr>
      </w:pPr>
    </w:p>
    <w:p w14:paraId="45D58652" w14:textId="77777777" w:rsidR="00DB19EF" w:rsidRDefault="00DB19EF" w:rsidP="00DB19EF">
      <w:pPr>
        <w:jc w:val="both"/>
        <w:rPr>
          <w:iCs/>
        </w:rPr>
      </w:pPr>
      <w:r w:rsidRPr="00DB19EF">
        <w:rPr>
          <w:iCs/>
        </w:rPr>
        <w:t>b) élet- vagy balesetveszélyes,</w:t>
      </w:r>
    </w:p>
    <w:p w14:paraId="3054C72A" w14:textId="77777777" w:rsidR="00DB19EF" w:rsidRPr="00DB19EF" w:rsidRDefault="00DB19EF" w:rsidP="00DB19EF">
      <w:pPr>
        <w:jc w:val="both"/>
        <w:rPr>
          <w:iCs/>
        </w:rPr>
      </w:pPr>
    </w:p>
    <w:p w14:paraId="2B8EE1F7" w14:textId="77777777" w:rsidR="00DB19EF" w:rsidRDefault="00DB19EF" w:rsidP="00DB19EF">
      <w:pPr>
        <w:jc w:val="both"/>
        <w:rPr>
          <w:iCs/>
        </w:rPr>
      </w:pPr>
      <w:r w:rsidRPr="00DB19EF">
        <w:rPr>
          <w:iCs/>
        </w:rPr>
        <w:t>c) veszélyezteti a vagyonbiztonságot vagy vagyoni kárt okoz vagy</w:t>
      </w:r>
    </w:p>
    <w:p w14:paraId="4A40894A" w14:textId="77777777" w:rsidR="00DB19EF" w:rsidRPr="00DB19EF" w:rsidRDefault="00DB19EF" w:rsidP="00DB19EF">
      <w:pPr>
        <w:jc w:val="both"/>
        <w:rPr>
          <w:iCs/>
        </w:rPr>
      </w:pPr>
    </w:p>
    <w:p w14:paraId="237F82F8" w14:textId="77777777" w:rsidR="00DB19EF" w:rsidRPr="00DB19EF" w:rsidRDefault="00DB19EF" w:rsidP="00DB19EF">
      <w:pPr>
        <w:jc w:val="both"/>
        <w:rPr>
          <w:iCs/>
        </w:rPr>
      </w:pPr>
      <w:r w:rsidRPr="00DB19EF">
        <w:rPr>
          <w:iCs/>
        </w:rPr>
        <w:t>d) az a szakértői vélemény alapján meghozott hatósági döntés alapján egyéb ok miatt indokolt.”</w:t>
      </w:r>
    </w:p>
    <w:p w14:paraId="6DD02D72" w14:textId="77777777" w:rsidR="00DB19EF" w:rsidRPr="00DB19EF" w:rsidRDefault="00DB19EF" w:rsidP="00DB19EF">
      <w:pPr>
        <w:jc w:val="both"/>
        <w:rPr>
          <w:iCs/>
        </w:rPr>
      </w:pPr>
    </w:p>
    <w:p w14:paraId="008EBE3A" w14:textId="77777777" w:rsidR="006D41A9" w:rsidRDefault="006D41A9" w:rsidP="006D41A9">
      <w:pPr>
        <w:rPr>
          <w:b/>
          <w:bCs/>
        </w:rPr>
      </w:pPr>
    </w:p>
    <w:p w14:paraId="297A9983" w14:textId="5F5FFD8C" w:rsidR="006D41A9" w:rsidRDefault="006D41A9" w:rsidP="006D41A9">
      <w:pPr>
        <w:rPr>
          <w:b/>
          <w:bCs/>
        </w:rPr>
      </w:pPr>
      <w:r w:rsidRPr="00FF5E81">
        <w:rPr>
          <w:b/>
          <w:bCs/>
        </w:rPr>
        <w:t>A kérelem/bejelentés KÖTELEZŐ tartalmi elemei:</w:t>
      </w:r>
    </w:p>
    <w:p w14:paraId="3DBE7B80" w14:textId="5DCA8650" w:rsidR="006D41A9" w:rsidRPr="00FF5E81" w:rsidRDefault="00384D15" w:rsidP="006D41A9">
      <w:pPr>
        <w:rPr>
          <w:b/>
          <w:bCs/>
        </w:rPr>
      </w:pPr>
      <w:r>
        <w:rPr>
          <w:b/>
          <w:bCs/>
        </w:rPr>
        <w:t>Melléklet pl: szakértői vélem</w:t>
      </w:r>
      <w:r w:rsidR="0065588B">
        <w:rPr>
          <w:b/>
          <w:bCs/>
        </w:rPr>
        <w:t>ény</w:t>
      </w:r>
    </w:p>
    <w:p w14:paraId="6D14035F" w14:textId="77777777" w:rsidR="00DB19EF" w:rsidRPr="00FF5E81" w:rsidRDefault="00DB19EF" w:rsidP="00C44F10">
      <w:pPr>
        <w:jc w:val="both"/>
      </w:pPr>
    </w:p>
    <w:p w14:paraId="12A2D74D" w14:textId="77777777" w:rsidR="00FF5E81" w:rsidRDefault="00FF5E81" w:rsidP="00C44F10">
      <w:pPr>
        <w:jc w:val="both"/>
      </w:pPr>
    </w:p>
    <w:p w14:paraId="22119670" w14:textId="672507A3" w:rsidR="00FF5E81" w:rsidRPr="00FF5E81" w:rsidRDefault="00FF5E81" w:rsidP="00FF5E81">
      <w:r w:rsidRPr="00FF5E81">
        <w:t>Kérelmező neve: _________________________________________________________________</w:t>
      </w:r>
    </w:p>
    <w:p w14:paraId="128F1686" w14:textId="77777777" w:rsidR="00C44F10" w:rsidRDefault="00C44F10" w:rsidP="00FF5E81"/>
    <w:p w14:paraId="17C5039B" w14:textId="3C5135F0" w:rsidR="00FF5E81" w:rsidRPr="00FF5E81" w:rsidRDefault="00FF5E81" w:rsidP="00FF5E81">
      <w:r w:rsidRPr="00FF5E81">
        <w:t>Címe: __________________________________________________________________________</w:t>
      </w:r>
    </w:p>
    <w:p w14:paraId="74A05B30" w14:textId="77777777" w:rsidR="00583EA7" w:rsidRDefault="00583EA7" w:rsidP="00FF5E81"/>
    <w:p w14:paraId="7732B0CF" w14:textId="77777777" w:rsidR="00C44F10" w:rsidRDefault="00C44F10" w:rsidP="00FF5E81"/>
    <w:p w14:paraId="7C281EA2" w14:textId="165FE075" w:rsidR="00FF5E81" w:rsidRPr="00FF5E81" w:rsidRDefault="00FF5E81" w:rsidP="00FF5E81">
      <w:r w:rsidRPr="00FF5E81">
        <w:t>Telefonszáma: _____________________________________</w:t>
      </w:r>
    </w:p>
    <w:p w14:paraId="49FD2F27" w14:textId="77777777" w:rsidR="00583EA7" w:rsidRDefault="00583EA7" w:rsidP="00FF5E81"/>
    <w:p w14:paraId="5175518D" w14:textId="77777777" w:rsidR="00C44F10" w:rsidRDefault="00C44F10" w:rsidP="00FF5E81"/>
    <w:p w14:paraId="2A2C1813" w14:textId="6EB5D9E6" w:rsidR="00FF5E81" w:rsidRPr="00FF5E81" w:rsidRDefault="00FF5E81" w:rsidP="00FF5E81">
      <w:r w:rsidRPr="00FF5E81">
        <w:t>Az érintett közterület neve: _____________________________________</w:t>
      </w:r>
    </w:p>
    <w:p w14:paraId="3FEC77DB" w14:textId="77777777" w:rsidR="006A646A" w:rsidRDefault="006A646A" w:rsidP="00FF5E81"/>
    <w:p w14:paraId="4A6163D7" w14:textId="77777777" w:rsidR="0084196F" w:rsidRDefault="0084196F" w:rsidP="00FF5E81">
      <w:pPr>
        <w:rPr>
          <w:b/>
          <w:bCs/>
        </w:rPr>
      </w:pPr>
    </w:p>
    <w:p w14:paraId="3F5D7F09" w14:textId="77777777" w:rsidR="006D41A9" w:rsidRDefault="006D41A9" w:rsidP="00FF5E81">
      <w:pPr>
        <w:rPr>
          <w:b/>
          <w:bCs/>
        </w:rPr>
      </w:pPr>
    </w:p>
    <w:p w14:paraId="5638515A" w14:textId="68A28F39" w:rsidR="00FF5E81" w:rsidRPr="00AC567B" w:rsidRDefault="00FF5E81" w:rsidP="00FF5E81">
      <w:pPr>
        <w:rPr>
          <w:b/>
          <w:bCs/>
        </w:rPr>
      </w:pPr>
      <w:r w:rsidRPr="00AC567B">
        <w:rPr>
          <w:b/>
          <w:bCs/>
        </w:rPr>
        <w:t>A kivágás indoka:</w:t>
      </w:r>
    </w:p>
    <w:p w14:paraId="3A79B8AA" w14:textId="77777777" w:rsidR="00583EA7" w:rsidRPr="00AC567B" w:rsidRDefault="00583EA7" w:rsidP="00FF5E81">
      <w:pPr>
        <w:rPr>
          <w:b/>
          <w:bCs/>
        </w:rPr>
      </w:pPr>
    </w:p>
    <w:p w14:paraId="36FF1BED" w14:textId="77777777" w:rsidR="00583EA7" w:rsidRDefault="00583EA7" w:rsidP="00FF5E81"/>
    <w:p w14:paraId="541C413D" w14:textId="77777777" w:rsidR="00583EA7" w:rsidRDefault="00583EA7" w:rsidP="00FF5E81"/>
    <w:p w14:paraId="1AD321B6" w14:textId="77777777" w:rsidR="00583EA7" w:rsidRDefault="00583EA7" w:rsidP="00FF5E81"/>
    <w:p w14:paraId="74E0C0FA" w14:textId="77777777" w:rsidR="00583EA7" w:rsidRDefault="00583EA7" w:rsidP="00FF5E81"/>
    <w:p w14:paraId="68A05CD3" w14:textId="77777777" w:rsidR="00583EA7" w:rsidRDefault="00583EA7" w:rsidP="00FF5E81"/>
    <w:p w14:paraId="29BE46B5" w14:textId="77777777" w:rsidR="00DB19EF" w:rsidRDefault="00DB19EF" w:rsidP="00FF5E81">
      <w:pPr>
        <w:rPr>
          <w:b/>
          <w:bCs/>
        </w:rPr>
      </w:pPr>
    </w:p>
    <w:p w14:paraId="5FEBD853" w14:textId="77777777" w:rsidR="00DB19EF" w:rsidRDefault="00DB19EF" w:rsidP="00FF5E81">
      <w:pPr>
        <w:rPr>
          <w:b/>
          <w:bCs/>
        </w:rPr>
      </w:pPr>
    </w:p>
    <w:p w14:paraId="4AA38188" w14:textId="77777777" w:rsidR="00DB19EF" w:rsidRDefault="00DB19EF" w:rsidP="00FF5E81">
      <w:pPr>
        <w:rPr>
          <w:b/>
          <w:bCs/>
        </w:rPr>
      </w:pPr>
    </w:p>
    <w:p w14:paraId="7556F13F" w14:textId="77777777" w:rsidR="00DB19EF" w:rsidRDefault="00DB19EF" w:rsidP="00FF5E81">
      <w:pPr>
        <w:rPr>
          <w:b/>
          <w:bCs/>
        </w:rPr>
      </w:pPr>
    </w:p>
    <w:p w14:paraId="21EE4613" w14:textId="7DAD1DA3" w:rsidR="00FF5E81" w:rsidRPr="00AC567B" w:rsidRDefault="00FF5E81" w:rsidP="00FF5E81">
      <w:pPr>
        <w:rPr>
          <w:b/>
          <w:bCs/>
        </w:rPr>
      </w:pPr>
      <w:r w:rsidRPr="00AC567B">
        <w:rPr>
          <w:b/>
          <w:bCs/>
        </w:rPr>
        <w:t>Az érintett közterület neve, az érintett fás szárú növény pontos elhelyezkedése (szöveges leírással vagy rajzos ábrázolással):</w:t>
      </w:r>
    </w:p>
    <w:p w14:paraId="4F7CEA05" w14:textId="77777777" w:rsidR="006A646A" w:rsidRPr="00AC567B" w:rsidRDefault="006A646A" w:rsidP="00FF5E81">
      <w:pPr>
        <w:rPr>
          <w:b/>
          <w:bCs/>
        </w:rPr>
      </w:pPr>
    </w:p>
    <w:p w14:paraId="13465D43" w14:textId="77777777" w:rsidR="007031E7" w:rsidRDefault="007031E7" w:rsidP="00FF5E81"/>
    <w:p w14:paraId="6D604763" w14:textId="77777777" w:rsidR="007031E7" w:rsidRDefault="007031E7" w:rsidP="00FF5E81"/>
    <w:p w14:paraId="4AD20CAF" w14:textId="77777777" w:rsidR="007031E7" w:rsidRDefault="007031E7" w:rsidP="00FF5E81"/>
    <w:p w14:paraId="0A5E0D64" w14:textId="77777777" w:rsidR="007031E7" w:rsidRDefault="007031E7" w:rsidP="00FF5E81"/>
    <w:p w14:paraId="577FEEAE" w14:textId="77777777" w:rsidR="007031E7" w:rsidRDefault="007031E7" w:rsidP="00FF5E81"/>
    <w:p w14:paraId="76860708" w14:textId="77777777" w:rsidR="007031E7" w:rsidRDefault="007031E7" w:rsidP="00FF5E81"/>
    <w:p w14:paraId="62E93B3F" w14:textId="77777777" w:rsidR="00DB19EF" w:rsidRDefault="00DB19EF" w:rsidP="00FF5E81">
      <w:pPr>
        <w:rPr>
          <w:b/>
          <w:bCs/>
        </w:rPr>
      </w:pPr>
    </w:p>
    <w:p w14:paraId="450E9F3C" w14:textId="2371E19E" w:rsidR="00FF5E81" w:rsidRPr="00AC567B" w:rsidRDefault="00FF5E81" w:rsidP="00FF5E81">
      <w:pPr>
        <w:rPr>
          <w:b/>
          <w:bCs/>
        </w:rPr>
      </w:pPr>
      <w:r w:rsidRPr="00AC567B">
        <w:rPr>
          <w:b/>
          <w:bCs/>
        </w:rPr>
        <w:t>A kivágni tervezett/kivágott fás szárú növény(ek):</w:t>
      </w:r>
    </w:p>
    <w:p w14:paraId="61D00185" w14:textId="77777777" w:rsidR="00C2187F" w:rsidRDefault="00C2187F" w:rsidP="00FF5E81"/>
    <w:tbl>
      <w:tblPr>
        <w:tblStyle w:val="Rcsostblzat"/>
        <w:tblW w:w="9918" w:type="dxa"/>
        <w:tblLook w:val="04A0" w:firstRow="1" w:lastRow="0" w:firstColumn="1" w:lastColumn="0" w:noHBand="0" w:noVBand="1"/>
      </w:tblPr>
      <w:tblGrid>
        <w:gridCol w:w="1271"/>
        <w:gridCol w:w="3969"/>
        <w:gridCol w:w="4678"/>
      </w:tblGrid>
      <w:tr w:rsidR="00C2187F" w14:paraId="66BC0285" w14:textId="77777777" w:rsidTr="009B194C">
        <w:tc>
          <w:tcPr>
            <w:tcW w:w="1271" w:type="dxa"/>
          </w:tcPr>
          <w:p w14:paraId="090DF0A1" w14:textId="77777777" w:rsidR="00C2187F" w:rsidRPr="00DB19EF" w:rsidRDefault="00C2187F" w:rsidP="009B194C">
            <w:pPr>
              <w:rPr>
                <w:b/>
                <w:bCs/>
              </w:rPr>
            </w:pPr>
            <w:r w:rsidRPr="00DB19EF">
              <w:rPr>
                <w:b/>
                <w:bCs/>
              </w:rPr>
              <w:t>sorszám</w:t>
            </w:r>
          </w:p>
        </w:tc>
        <w:tc>
          <w:tcPr>
            <w:tcW w:w="3969" w:type="dxa"/>
          </w:tcPr>
          <w:p w14:paraId="76D4F7D3" w14:textId="77777777" w:rsidR="00C2187F" w:rsidRPr="00DB19EF" w:rsidRDefault="00C2187F" w:rsidP="009B194C">
            <w:pPr>
              <w:rPr>
                <w:b/>
                <w:bCs/>
              </w:rPr>
            </w:pPr>
            <w:r w:rsidRPr="00DB19EF">
              <w:rPr>
                <w:b/>
                <w:bCs/>
              </w:rPr>
              <w:t>A kivágni tervezett v. kivágott fás szárú növény faja</w:t>
            </w:r>
          </w:p>
        </w:tc>
        <w:tc>
          <w:tcPr>
            <w:tcW w:w="4678" w:type="dxa"/>
          </w:tcPr>
          <w:p w14:paraId="6334415A" w14:textId="77777777" w:rsidR="00C2187F" w:rsidRPr="00DB19EF" w:rsidRDefault="00C2187F" w:rsidP="009B194C">
            <w:pPr>
              <w:rPr>
                <w:b/>
                <w:bCs/>
              </w:rPr>
            </w:pPr>
            <w:r w:rsidRPr="00DB19EF">
              <w:rPr>
                <w:b/>
                <w:bCs/>
              </w:rPr>
              <w:t>Törzsátmérő (földtől számított 1 méter magasságban</w:t>
            </w:r>
          </w:p>
        </w:tc>
      </w:tr>
      <w:tr w:rsidR="00C2187F" w14:paraId="5A0A8258" w14:textId="77777777" w:rsidTr="009B194C">
        <w:tc>
          <w:tcPr>
            <w:tcW w:w="1271" w:type="dxa"/>
          </w:tcPr>
          <w:p w14:paraId="55B98693" w14:textId="77777777" w:rsidR="00C2187F" w:rsidRDefault="00C2187F" w:rsidP="009B194C"/>
        </w:tc>
        <w:tc>
          <w:tcPr>
            <w:tcW w:w="3969" w:type="dxa"/>
          </w:tcPr>
          <w:p w14:paraId="496CA293" w14:textId="77777777" w:rsidR="00C2187F" w:rsidRDefault="00C2187F" w:rsidP="009B194C"/>
        </w:tc>
        <w:tc>
          <w:tcPr>
            <w:tcW w:w="4678" w:type="dxa"/>
          </w:tcPr>
          <w:p w14:paraId="67A5ADD4" w14:textId="77777777" w:rsidR="00C2187F" w:rsidRDefault="00C2187F" w:rsidP="009B194C"/>
        </w:tc>
      </w:tr>
      <w:tr w:rsidR="00C2187F" w14:paraId="69EF0D26" w14:textId="77777777" w:rsidTr="009B194C">
        <w:tc>
          <w:tcPr>
            <w:tcW w:w="1271" w:type="dxa"/>
          </w:tcPr>
          <w:p w14:paraId="60374C20" w14:textId="77777777" w:rsidR="00C2187F" w:rsidRDefault="00C2187F" w:rsidP="009B194C"/>
        </w:tc>
        <w:tc>
          <w:tcPr>
            <w:tcW w:w="3969" w:type="dxa"/>
          </w:tcPr>
          <w:p w14:paraId="44703F84" w14:textId="77777777" w:rsidR="00C2187F" w:rsidRDefault="00C2187F" w:rsidP="009B194C"/>
        </w:tc>
        <w:tc>
          <w:tcPr>
            <w:tcW w:w="4678" w:type="dxa"/>
          </w:tcPr>
          <w:p w14:paraId="21418744" w14:textId="77777777" w:rsidR="00C2187F" w:rsidRDefault="00C2187F" w:rsidP="009B194C"/>
        </w:tc>
      </w:tr>
      <w:tr w:rsidR="00C2187F" w14:paraId="66B198D9" w14:textId="77777777" w:rsidTr="009B194C">
        <w:tc>
          <w:tcPr>
            <w:tcW w:w="1271" w:type="dxa"/>
          </w:tcPr>
          <w:p w14:paraId="12D855A8" w14:textId="77777777" w:rsidR="00C2187F" w:rsidRDefault="00C2187F" w:rsidP="009B194C"/>
        </w:tc>
        <w:tc>
          <w:tcPr>
            <w:tcW w:w="3969" w:type="dxa"/>
          </w:tcPr>
          <w:p w14:paraId="105AC242" w14:textId="77777777" w:rsidR="00C2187F" w:rsidRDefault="00C2187F" w:rsidP="009B194C"/>
        </w:tc>
        <w:tc>
          <w:tcPr>
            <w:tcW w:w="4678" w:type="dxa"/>
          </w:tcPr>
          <w:p w14:paraId="04DB289C" w14:textId="77777777" w:rsidR="00C2187F" w:rsidRDefault="00C2187F" w:rsidP="009B194C"/>
        </w:tc>
      </w:tr>
    </w:tbl>
    <w:p w14:paraId="21B071E4" w14:textId="77777777" w:rsidR="00C2187F" w:rsidRPr="00FF5E81" w:rsidRDefault="00C2187F" w:rsidP="00FF5E81"/>
    <w:p w14:paraId="4E645347" w14:textId="77777777" w:rsidR="00583EA7" w:rsidRDefault="00583EA7" w:rsidP="00FF5E81"/>
    <w:p w14:paraId="5263CD56" w14:textId="7D021B09" w:rsidR="00FF5E81" w:rsidRPr="00AC567B" w:rsidRDefault="00FF5E81" w:rsidP="00FF5E81">
      <w:pPr>
        <w:rPr>
          <w:b/>
          <w:bCs/>
        </w:rPr>
      </w:pPr>
      <w:r w:rsidRPr="00AC567B">
        <w:rPr>
          <w:b/>
          <w:bCs/>
        </w:rPr>
        <w:t>A tervezett / megvalósult kivágás kivitelezésének részletes leírása:</w:t>
      </w:r>
    </w:p>
    <w:p w14:paraId="251CF149" w14:textId="6AE4F2E8" w:rsidR="00FF5E81" w:rsidRPr="00AC567B" w:rsidRDefault="00FF5E81" w:rsidP="00FF5E81">
      <w:pPr>
        <w:rPr>
          <w:b/>
          <w:bCs/>
        </w:rPr>
      </w:pPr>
    </w:p>
    <w:p w14:paraId="27E15EFC" w14:textId="77777777" w:rsidR="005F62E0" w:rsidRDefault="005F62E0" w:rsidP="00FF5E81"/>
    <w:p w14:paraId="5225D5A8" w14:textId="77777777" w:rsidR="005F62E0" w:rsidRDefault="005F62E0" w:rsidP="00FF5E81"/>
    <w:p w14:paraId="04F46412" w14:textId="77777777" w:rsidR="00C44F10" w:rsidRDefault="00C44F10" w:rsidP="00FF5E81"/>
    <w:p w14:paraId="27BC2EE7" w14:textId="77777777" w:rsidR="00C44F10" w:rsidRDefault="00C44F10" w:rsidP="00FF5E81"/>
    <w:p w14:paraId="62614F90" w14:textId="2EAFC242" w:rsidR="00FF5E81" w:rsidRPr="00AC567B" w:rsidRDefault="00FF5E81" w:rsidP="00FF5E81">
      <w:pPr>
        <w:rPr>
          <w:b/>
          <w:bCs/>
        </w:rPr>
      </w:pPr>
      <w:r w:rsidRPr="00AC567B">
        <w:rPr>
          <w:b/>
          <w:bCs/>
        </w:rPr>
        <w:t>A fás szárú növény(ek) tervezett pótlása:</w:t>
      </w:r>
    </w:p>
    <w:p w14:paraId="2EE07451" w14:textId="77777777" w:rsidR="005F62E0" w:rsidRDefault="005F62E0" w:rsidP="00FF5E81"/>
    <w:p w14:paraId="58CF896C" w14:textId="77777777" w:rsidR="005F62E0" w:rsidRPr="00FF5E81" w:rsidRDefault="005F62E0" w:rsidP="00FF5E81"/>
    <w:tbl>
      <w:tblPr>
        <w:tblStyle w:val="Rcsostblzat"/>
        <w:tblpPr w:leftFromText="141" w:rightFromText="141" w:vertAnchor="text" w:horzAnchor="margin" w:tblpY="-39"/>
        <w:tblW w:w="9060" w:type="dxa"/>
        <w:tblLook w:val="04A0" w:firstRow="1" w:lastRow="0" w:firstColumn="1" w:lastColumn="0" w:noHBand="0" w:noVBand="1"/>
      </w:tblPr>
      <w:tblGrid>
        <w:gridCol w:w="1251"/>
        <w:gridCol w:w="2518"/>
        <w:gridCol w:w="2700"/>
        <w:gridCol w:w="2591"/>
      </w:tblGrid>
      <w:tr w:rsidR="00DB19EF" w14:paraId="6C914325" w14:textId="77777777" w:rsidTr="00DB19EF">
        <w:tc>
          <w:tcPr>
            <w:tcW w:w="1251" w:type="dxa"/>
          </w:tcPr>
          <w:p w14:paraId="32115B2A" w14:textId="77777777" w:rsidR="00DB19EF" w:rsidRPr="004B4800" w:rsidRDefault="00DB19EF" w:rsidP="00DB19EF">
            <w:pPr>
              <w:jc w:val="center"/>
              <w:rPr>
                <w:b/>
                <w:bCs/>
              </w:rPr>
            </w:pPr>
            <w:r w:rsidRPr="004B4800">
              <w:rPr>
                <w:b/>
                <w:bCs/>
              </w:rPr>
              <w:t>sorszám</w:t>
            </w:r>
          </w:p>
        </w:tc>
        <w:tc>
          <w:tcPr>
            <w:tcW w:w="2518" w:type="dxa"/>
          </w:tcPr>
          <w:p w14:paraId="5EE31A9F" w14:textId="77777777" w:rsidR="00DB19EF" w:rsidRPr="004B4800" w:rsidRDefault="00DB19EF" w:rsidP="00DB19EF">
            <w:pPr>
              <w:jc w:val="center"/>
              <w:rPr>
                <w:b/>
                <w:bCs/>
              </w:rPr>
            </w:pPr>
            <w:r w:rsidRPr="004B4800">
              <w:rPr>
                <w:b/>
                <w:bCs/>
              </w:rPr>
              <w:t>A fa / cserje fajta</w:t>
            </w:r>
          </w:p>
        </w:tc>
        <w:tc>
          <w:tcPr>
            <w:tcW w:w="2700" w:type="dxa"/>
          </w:tcPr>
          <w:p w14:paraId="498120B9" w14:textId="77777777" w:rsidR="00DB19EF" w:rsidRPr="004B4800" w:rsidRDefault="00DB19EF" w:rsidP="00DB19EF">
            <w:pPr>
              <w:jc w:val="center"/>
              <w:rPr>
                <w:b/>
                <w:bCs/>
              </w:rPr>
            </w:pPr>
            <w:r w:rsidRPr="004B4800">
              <w:rPr>
                <w:b/>
                <w:bCs/>
              </w:rPr>
              <w:t>Darabszám</w:t>
            </w:r>
          </w:p>
        </w:tc>
        <w:tc>
          <w:tcPr>
            <w:tcW w:w="2591" w:type="dxa"/>
          </w:tcPr>
          <w:p w14:paraId="79D146AD" w14:textId="77777777" w:rsidR="00DB19EF" w:rsidRPr="004B4800" w:rsidRDefault="00DB19EF" w:rsidP="00DB19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 Kiültetés helye </w:t>
            </w:r>
          </w:p>
        </w:tc>
      </w:tr>
      <w:tr w:rsidR="00DB19EF" w14:paraId="1A7FBD17" w14:textId="77777777" w:rsidTr="00DB19EF">
        <w:tc>
          <w:tcPr>
            <w:tcW w:w="1251" w:type="dxa"/>
          </w:tcPr>
          <w:p w14:paraId="1BC9DCA7" w14:textId="77777777" w:rsidR="00DB19EF" w:rsidRPr="004B4800" w:rsidRDefault="00DB19EF" w:rsidP="00DB19EF">
            <w:pPr>
              <w:jc w:val="center"/>
              <w:rPr>
                <w:b/>
                <w:bCs/>
              </w:rPr>
            </w:pPr>
          </w:p>
        </w:tc>
        <w:tc>
          <w:tcPr>
            <w:tcW w:w="2518" w:type="dxa"/>
          </w:tcPr>
          <w:p w14:paraId="2A22B009" w14:textId="77777777" w:rsidR="00DB19EF" w:rsidRPr="004B4800" w:rsidRDefault="00DB19EF" w:rsidP="00DB19EF">
            <w:pPr>
              <w:jc w:val="center"/>
              <w:rPr>
                <w:b/>
                <w:bCs/>
              </w:rPr>
            </w:pPr>
          </w:p>
        </w:tc>
        <w:tc>
          <w:tcPr>
            <w:tcW w:w="2700" w:type="dxa"/>
          </w:tcPr>
          <w:p w14:paraId="0FC81A0C" w14:textId="77777777" w:rsidR="00DB19EF" w:rsidRPr="004B4800" w:rsidRDefault="00DB19EF" w:rsidP="00DB19EF">
            <w:pPr>
              <w:jc w:val="center"/>
              <w:rPr>
                <w:b/>
                <w:bCs/>
              </w:rPr>
            </w:pPr>
          </w:p>
        </w:tc>
        <w:tc>
          <w:tcPr>
            <w:tcW w:w="2591" w:type="dxa"/>
          </w:tcPr>
          <w:p w14:paraId="0A9BEA7F" w14:textId="77777777" w:rsidR="00DB19EF" w:rsidRPr="004B4800" w:rsidRDefault="00DB19EF" w:rsidP="00DB19EF">
            <w:pPr>
              <w:jc w:val="center"/>
              <w:rPr>
                <w:b/>
                <w:bCs/>
              </w:rPr>
            </w:pPr>
          </w:p>
        </w:tc>
      </w:tr>
      <w:tr w:rsidR="00DB19EF" w14:paraId="77CAD6E0" w14:textId="77777777" w:rsidTr="00DB19EF">
        <w:tc>
          <w:tcPr>
            <w:tcW w:w="1251" w:type="dxa"/>
          </w:tcPr>
          <w:p w14:paraId="3185E29D" w14:textId="77777777" w:rsidR="00DB19EF" w:rsidRDefault="00DB19EF" w:rsidP="00DB19EF">
            <w:pPr>
              <w:jc w:val="center"/>
            </w:pPr>
          </w:p>
        </w:tc>
        <w:tc>
          <w:tcPr>
            <w:tcW w:w="2518" w:type="dxa"/>
          </w:tcPr>
          <w:p w14:paraId="785370E8" w14:textId="77777777" w:rsidR="00DB19EF" w:rsidRDefault="00DB19EF" w:rsidP="00DB19EF"/>
        </w:tc>
        <w:tc>
          <w:tcPr>
            <w:tcW w:w="2700" w:type="dxa"/>
          </w:tcPr>
          <w:p w14:paraId="341F6640" w14:textId="77777777" w:rsidR="00DB19EF" w:rsidRDefault="00DB19EF" w:rsidP="00DB19EF"/>
        </w:tc>
        <w:tc>
          <w:tcPr>
            <w:tcW w:w="2591" w:type="dxa"/>
          </w:tcPr>
          <w:p w14:paraId="33A2635E" w14:textId="77777777" w:rsidR="00DB19EF" w:rsidRDefault="00DB19EF" w:rsidP="00DB19EF"/>
        </w:tc>
      </w:tr>
      <w:tr w:rsidR="00DB19EF" w14:paraId="3835B88C" w14:textId="77777777" w:rsidTr="00DB19EF">
        <w:tc>
          <w:tcPr>
            <w:tcW w:w="1251" w:type="dxa"/>
          </w:tcPr>
          <w:p w14:paraId="3BA24563" w14:textId="77777777" w:rsidR="00DB19EF" w:rsidRDefault="00DB19EF" w:rsidP="00DB19EF">
            <w:pPr>
              <w:jc w:val="center"/>
            </w:pPr>
          </w:p>
        </w:tc>
        <w:tc>
          <w:tcPr>
            <w:tcW w:w="2518" w:type="dxa"/>
          </w:tcPr>
          <w:p w14:paraId="5B4CC419" w14:textId="77777777" w:rsidR="00DB19EF" w:rsidRDefault="00DB19EF" w:rsidP="00DB19EF"/>
        </w:tc>
        <w:tc>
          <w:tcPr>
            <w:tcW w:w="2700" w:type="dxa"/>
          </w:tcPr>
          <w:p w14:paraId="2B0BEAD2" w14:textId="77777777" w:rsidR="00DB19EF" w:rsidRDefault="00DB19EF" w:rsidP="00DB19EF"/>
        </w:tc>
        <w:tc>
          <w:tcPr>
            <w:tcW w:w="2591" w:type="dxa"/>
          </w:tcPr>
          <w:p w14:paraId="033C37CF" w14:textId="77777777" w:rsidR="00DB19EF" w:rsidRDefault="00DB19EF" w:rsidP="00DB19EF"/>
        </w:tc>
      </w:tr>
    </w:tbl>
    <w:p w14:paraId="033C5ADE" w14:textId="77777777" w:rsidR="006A646A" w:rsidRDefault="006A646A" w:rsidP="00FF5E81"/>
    <w:p w14:paraId="307EF6AC" w14:textId="77777777" w:rsidR="00DB19EF" w:rsidRPr="00FF5E81" w:rsidRDefault="00DB19EF" w:rsidP="00DB19EF">
      <w:pPr>
        <w:jc w:val="both"/>
      </w:pPr>
      <w:r w:rsidRPr="00FF5E81">
        <w:t>Tudomásul veszem, hogy amennyiben a fás szárú növény pótlása a földrészlet adottsága miatt nem vagy csak részben teljesíthető, és más telken a pótlás a település beépítettsége miatt nem jelölhető ki, a hatóság a használót kompenzációs intézkedés megtételére kötelez. A pótlást más közhasználatú telken történő telepítéssel kell teljesítenem.</w:t>
      </w:r>
    </w:p>
    <w:p w14:paraId="11C9DFAE" w14:textId="77777777" w:rsidR="00DB19EF" w:rsidRDefault="00DB19EF" w:rsidP="00DB19EF"/>
    <w:p w14:paraId="0896DCB9" w14:textId="77777777" w:rsidR="00DB19EF" w:rsidRDefault="00DB19EF" w:rsidP="00DB19EF"/>
    <w:p w14:paraId="1E9E55C3" w14:textId="77777777" w:rsidR="00DB19EF" w:rsidRPr="00FF5E81" w:rsidRDefault="00DB19EF" w:rsidP="00DB19EF">
      <w:r>
        <w:t>Győrújbarát</w:t>
      </w:r>
      <w:r w:rsidRPr="00FF5E81">
        <w:t>, 20…. év ………………… hó ……. nap</w:t>
      </w:r>
    </w:p>
    <w:p w14:paraId="3B4CE84A" w14:textId="77777777" w:rsidR="00DB19EF" w:rsidRDefault="00DB19EF" w:rsidP="00DB19EF"/>
    <w:p w14:paraId="10783F8B" w14:textId="77777777" w:rsidR="00DB19EF" w:rsidRDefault="00DB19EF" w:rsidP="00DB19EF"/>
    <w:p w14:paraId="702A771C" w14:textId="77777777" w:rsidR="00DB19EF" w:rsidRDefault="00DB19EF" w:rsidP="00DB19EF"/>
    <w:p w14:paraId="28284F2E" w14:textId="77777777" w:rsidR="00DB19EF" w:rsidRDefault="00DB19EF" w:rsidP="00DB19EF"/>
    <w:p w14:paraId="2D7261AB" w14:textId="77777777" w:rsidR="00DB19EF" w:rsidRPr="00FF5E81" w:rsidRDefault="00DB19EF" w:rsidP="00DB19EF">
      <w:pPr>
        <w:jc w:val="right"/>
        <w:rPr>
          <w:b/>
          <w:bCs/>
        </w:rPr>
      </w:pPr>
      <w:r w:rsidRPr="00FF5E81">
        <w:rPr>
          <w:b/>
          <w:bCs/>
        </w:rPr>
        <w:t>...........................................................</w:t>
      </w:r>
    </w:p>
    <w:p w14:paraId="18199B50" w14:textId="77777777" w:rsidR="00DB19EF" w:rsidRPr="00FF5E81" w:rsidRDefault="00DB19EF" w:rsidP="00DB19EF">
      <w:pPr>
        <w:jc w:val="right"/>
        <w:rPr>
          <w:b/>
          <w:bCs/>
        </w:rPr>
      </w:pPr>
      <w:r w:rsidRPr="00FF5E81">
        <w:rPr>
          <w:b/>
          <w:bCs/>
        </w:rPr>
        <w:t>kérelmező aláírása</w:t>
      </w:r>
    </w:p>
    <w:p w14:paraId="3A2820CC" w14:textId="77777777" w:rsidR="00DB19EF" w:rsidRDefault="00DB19EF" w:rsidP="00FF5E81"/>
    <w:p w14:paraId="659613CE" w14:textId="77777777" w:rsidR="00761A3F" w:rsidRDefault="00761A3F" w:rsidP="00FF5E81">
      <w:pPr>
        <w:rPr>
          <w:b/>
          <w:bCs/>
        </w:rPr>
      </w:pPr>
    </w:p>
    <w:p w14:paraId="1E699D0E" w14:textId="77777777" w:rsidR="0084196F" w:rsidRDefault="0084196F" w:rsidP="00FF5E81">
      <w:pPr>
        <w:rPr>
          <w:b/>
          <w:bCs/>
        </w:rPr>
      </w:pPr>
    </w:p>
    <w:p w14:paraId="2201000F" w14:textId="77777777" w:rsidR="0084196F" w:rsidRDefault="0084196F" w:rsidP="00FF5E81">
      <w:pPr>
        <w:rPr>
          <w:b/>
          <w:bCs/>
        </w:rPr>
      </w:pPr>
    </w:p>
    <w:p w14:paraId="1B163473" w14:textId="77777777" w:rsidR="0084196F" w:rsidRDefault="0084196F" w:rsidP="00FF5E81">
      <w:pPr>
        <w:rPr>
          <w:b/>
          <w:bCs/>
        </w:rPr>
      </w:pPr>
    </w:p>
    <w:p w14:paraId="5B461628" w14:textId="77777777" w:rsidR="0084196F" w:rsidRDefault="0084196F" w:rsidP="00FF5E81">
      <w:pPr>
        <w:rPr>
          <w:b/>
          <w:bCs/>
        </w:rPr>
      </w:pPr>
    </w:p>
    <w:p w14:paraId="0E997413" w14:textId="77777777" w:rsidR="0084196F" w:rsidRDefault="0084196F" w:rsidP="00FF5E81">
      <w:pPr>
        <w:rPr>
          <w:b/>
          <w:bCs/>
        </w:rPr>
      </w:pPr>
    </w:p>
    <w:p w14:paraId="0EC58717" w14:textId="77777777" w:rsidR="0084196F" w:rsidRDefault="0084196F" w:rsidP="00FF5E81">
      <w:pPr>
        <w:rPr>
          <w:b/>
          <w:bCs/>
        </w:rPr>
      </w:pPr>
    </w:p>
    <w:p w14:paraId="7DA03DA8" w14:textId="77777777" w:rsidR="0084196F" w:rsidRDefault="0084196F" w:rsidP="00FF5E81">
      <w:pPr>
        <w:rPr>
          <w:b/>
          <w:bCs/>
        </w:rPr>
      </w:pPr>
    </w:p>
    <w:p w14:paraId="1028A22E" w14:textId="77777777" w:rsidR="006D41A9" w:rsidRDefault="006D41A9" w:rsidP="00FF5E81">
      <w:pPr>
        <w:rPr>
          <w:b/>
          <w:bCs/>
        </w:rPr>
      </w:pPr>
    </w:p>
    <w:p w14:paraId="665D82F4" w14:textId="77777777" w:rsidR="006D41A9" w:rsidRDefault="006D41A9" w:rsidP="00FF5E81">
      <w:pPr>
        <w:rPr>
          <w:b/>
          <w:bCs/>
        </w:rPr>
      </w:pPr>
    </w:p>
    <w:p w14:paraId="2D5CA6A0" w14:textId="01E26C33" w:rsidR="006A646A" w:rsidRDefault="00DB19EF" w:rsidP="00FF5E81">
      <w:pPr>
        <w:rPr>
          <w:b/>
          <w:bCs/>
        </w:rPr>
      </w:pPr>
      <w:r>
        <w:rPr>
          <w:b/>
          <w:bCs/>
        </w:rPr>
        <w:t xml:space="preserve">Tájékoztató: </w:t>
      </w:r>
    </w:p>
    <w:p w14:paraId="55B7CA4E" w14:textId="77777777" w:rsidR="004B4800" w:rsidRDefault="004B4800" w:rsidP="00FF5E81">
      <w:pPr>
        <w:rPr>
          <w:b/>
          <w:bCs/>
        </w:rPr>
      </w:pPr>
    </w:p>
    <w:p w14:paraId="029996BF" w14:textId="77777777" w:rsidR="0084196F" w:rsidRPr="0084196F" w:rsidRDefault="0084196F" w:rsidP="0084196F">
      <w:pPr>
        <w:jc w:val="both"/>
      </w:pPr>
      <w:r w:rsidRPr="0084196F">
        <w:t xml:space="preserve">Az ügyfélként eljáró gazdálkodó szervezet, egyéni vállalkozó, valamint az ügyfél jogi képviselője elektronikus ügyintézésre kötelezett. A jogi képviselővel eljáró fél, valamint a belföldi székhellyel rendelkező gazdálkodó szervezet elektronikus úton köteles benyújtani a fellebbezést az elsőfokú  határozatot hozó szervnél. (Hivatali kapu neve: , KRID: )  A fellebbezés elektronikus úton az e-papír szolgáltatás igénybevételével, a https://epapir.gov.hu/ link használatával nyújtható be. A belépést követően az Ügyfélkapun/Cégkapun történő küldés megjelölése, Témacsoport: Egyéb /Ügytípus: Egyéb / Címzett: Település Önkormányzata kiválasztása szükséges. </w:t>
      </w:r>
    </w:p>
    <w:p w14:paraId="5938C6D2" w14:textId="77777777" w:rsidR="0084196F" w:rsidRPr="0084196F" w:rsidRDefault="0084196F" w:rsidP="0084196F">
      <w:pPr>
        <w:jc w:val="both"/>
      </w:pPr>
    </w:p>
    <w:p w14:paraId="5851A4CB" w14:textId="77777777" w:rsidR="0084196F" w:rsidRDefault="0084196F" w:rsidP="00FF5E81">
      <w:pPr>
        <w:rPr>
          <w:b/>
          <w:bCs/>
        </w:rPr>
      </w:pPr>
    </w:p>
    <w:p w14:paraId="25DFF7A7" w14:textId="77777777" w:rsidR="00285619" w:rsidRDefault="00285619" w:rsidP="00FF5E81">
      <w:pPr>
        <w:rPr>
          <w:b/>
          <w:bCs/>
        </w:rPr>
      </w:pPr>
    </w:p>
    <w:p w14:paraId="1ECA0B7B" w14:textId="45353931" w:rsidR="00FF5E81" w:rsidRPr="00FF5E81" w:rsidRDefault="00FF5E81" w:rsidP="00FF5E81">
      <w:r w:rsidRPr="00FF5E81">
        <w:rPr>
          <w:b/>
          <w:bCs/>
        </w:rPr>
        <w:t>Fás szárú növény pótlása nem történhet az alábbiakba</w:t>
      </w:r>
      <w:r>
        <w:rPr>
          <w:b/>
          <w:bCs/>
        </w:rPr>
        <w:t>n</w:t>
      </w:r>
      <w:r w:rsidRPr="00FF5E81">
        <w:rPr>
          <w:b/>
          <w:bCs/>
        </w:rPr>
        <w:t xml:space="preserve"> meghatározott fajok egyedeivel</w:t>
      </w:r>
      <w:r w:rsidRPr="00FF5E81">
        <w:t>:</w:t>
      </w:r>
    </w:p>
    <w:p w14:paraId="4DC84306" w14:textId="77777777" w:rsidR="00FF5E81" w:rsidRDefault="00FF5E81" w:rsidP="00FF5E81">
      <w:r w:rsidRPr="00FF5E81">
        <w:t xml:space="preserve">Acacia saligna (Acacia cyanophylla)-fűzlevelű akácia; </w:t>
      </w:r>
    </w:p>
    <w:p w14:paraId="60F27B7D" w14:textId="77777777" w:rsidR="00FF5E81" w:rsidRDefault="00FF5E81" w:rsidP="00FF5E81">
      <w:r w:rsidRPr="00FF5E81">
        <w:t xml:space="preserve">Acer negundo-zöld juhar, </w:t>
      </w:r>
    </w:p>
    <w:p w14:paraId="10743F2E" w14:textId="77777777" w:rsidR="00FF5E81" w:rsidRDefault="00FF5E81" w:rsidP="00FF5E81">
      <w:r w:rsidRPr="00FF5E81">
        <w:t xml:space="preserve">Ailanthus altissima-mirigyes bálványfa*; </w:t>
      </w:r>
    </w:p>
    <w:p w14:paraId="1A289F7D" w14:textId="77777777" w:rsidR="00FF5E81" w:rsidRDefault="00FF5E81" w:rsidP="00FF5E81">
      <w:r w:rsidRPr="00FF5E81">
        <w:t xml:space="preserve">Amorpha fruticosa-gyalogakác; </w:t>
      </w:r>
    </w:p>
    <w:p w14:paraId="4B3240BC" w14:textId="77777777" w:rsidR="00FF5E81" w:rsidRDefault="00FF5E81" w:rsidP="00FF5E81">
      <w:r w:rsidRPr="00FF5E81">
        <w:t xml:space="preserve">Celastrus orbiculatus-keleti fafojtó; </w:t>
      </w:r>
    </w:p>
    <w:p w14:paraId="75F2E2F7" w14:textId="77777777" w:rsidR="00FF5E81" w:rsidRDefault="00FF5E81" w:rsidP="00FF5E81">
      <w:r w:rsidRPr="00FF5E81">
        <w:t xml:space="preserve">Celtis occidentalis-nyugati ostorfa; </w:t>
      </w:r>
    </w:p>
    <w:p w14:paraId="74975D58" w14:textId="77777777" w:rsidR="00FF5E81" w:rsidRDefault="00FF5E81" w:rsidP="00FF5E81">
      <w:r w:rsidRPr="00FF5E81">
        <w:t xml:space="preserve">Elaeagnus angustifolia-keskenylevelű ezüstfa; </w:t>
      </w:r>
    </w:p>
    <w:p w14:paraId="0080808C" w14:textId="77777777" w:rsidR="00FF5E81" w:rsidRDefault="00FF5E81" w:rsidP="00FF5E81">
      <w:r w:rsidRPr="00FF5E81">
        <w:t xml:space="preserve">Fraxinus pennsylvanica-amerikai kőris*; </w:t>
      </w:r>
    </w:p>
    <w:p w14:paraId="36A30C8A" w14:textId="77777777" w:rsidR="00FF5E81" w:rsidRDefault="00FF5E81" w:rsidP="00FF5E81">
      <w:r w:rsidRPr="00FF5E81">
        <w:t xml:space="preserve">Paulownia elongata-smaragdfa; </w:t>
      </w:r>
    </w:p>
    <w:p w14:paraId="2B89AAC6" w14:textId="77777777" w:rsidR="00FF5E81" w:rsidRDefault="00FF5E81" w:rsidP="00FF5E81">
      <w:r w:rsidRPr="00FF5E81">
        <w:t xml:space="preserve">Paulownia tomentosa-illatos császárfa; </w:t>
      </w:r>
    </w:p>
    <w:p w14:paraId="7151FDF8" w14:textId="77777777" w:rsidR="00FF5E81" w:rsidRDefault="00FF5E81" w:rsidP="00FF5E81">
      <w:r w:rsidRPr="00FF5E81">
        <w:t xml:space="preserve">Prosopis juliflora-meszkitefa; </w:t>
      </w:r>
    </w:p>
    <w:p w14:paraId="2F82E14A" w14:textId="77777777" w:rsidR="00FF5E81" w:rsidRDefault="00FF5E81" w:rsidP="00FF5E81">
      <w:r w:rsidRPr="00FF5E81">
        <w:t>Prunus serotina-kései meggy;</w:t>
      </w:r>
    </w:p>
    <w:p w14:paraId="4D2C65F3" w14:textId="77777777" w:rsidR="00FF5E81" w:rsidRDefault="00FF5E81" w:rsidP="00FF5E81">
      <w:r w:rsidRPr="00FF5E81">
        <w:t xml:space="preserve"> Ptelea trifoliata-hármaslevelű alásfa; </w:t>
      </w:r>
    </w:p>
    <w:p w14:paraId="03CC24F9" w14:textId="77777777" w:rsidR="00FF5E81" w:rsidRDefault="00FF5E81" w:rsidP="00FF5E81">
      <w:r w:rsidRPr="00FF5E81">
        <w:t xml:space="preserve">Rhus typhina-torzsás ecetfa; </w:t>
      </w:r>
    </w:p>
    <w:p w14:paraId="773F76C5" w14:textId="77777777" w:rsidR="00FF5E81" w:rsidRDefault="00FF5E81" w:rsidP="00FF5E81">
      <w:r w:rsidRPr="00FF5E81">
        <w:t xml:space="preserve">Symphoricarpos albus-fehér hóbogyó; </w:t>
      </w:r>
    </w:p>
    <w:p w14:paraId="4ADCB5E3" w14:textId="77777777" w:rsidR="00FF5E81" w:rsidRDefault="00FF5E81" w:rsidP="00FF5E81">
      <w:r w:rsidRPr="00FF5E81">
        <w:t xml:space="preserve">Symphoricarpos albus var. </w:t>
      </w:r>
    </w:p>
    <w:p w14:paraId="343AA24B" w14:textId="77777777" w:rsidR="00FF5E81" w:rsidRDefault="00FF5E81" w:rsidP="00FF5E81">
      <w:r w:rsidRPr="00FF5E81">
        <w:t xml:space="preserve">laevigatus-nyugati hóbogyó; </w:t>
      </w:r>
    </w:p>
    <w:p w14:paraId="2E53DC62" w14:textId="77777777" w:rsidR="00FF5E81" w:rsidRDefault="00FF5E81" w:rsidP="00FF5E81">
      <w:r w:rsidRPr="00FF5E81">
        <w:t xml:space="preserve">Symphoricarpos x chenaultii-kislevelű hóbogyó; </w:t>
      </w:r>
    </w:p>
    <w:p w14:paraId="48273B4F" w14:textId="4870E6D2" w:rsidR="00FF5E81" w:rsidRPr="00FF5E81" w:rsidRDefault="00FF5E81" w:rsidP="00FF5E81">
      <w:r w:rsidRPr="00FF5E81">
        <w:t>Triadica sebifera (Sapium sebiferum)-kínai faggyúfa</w:t>
      </w:r>
    </w:p>
    <w:p w14:paraId="7606353F" w14:textId="77777777" w:rsidR="00FF5E81" w:rsidRDefault="00FF5E81" w:rsidP="00FF5E81"/>
    <w:p w14:paraId="241B266F" w14:textId="623A6A20" w:rsidR="00FF5E81" w:rsidRPr="00FF5E81" w:rsidRDefault="00FF5E81" w:rsidP="00FF5E81">
      <w:r w:rsidRPr="00FF5E81">
        <w:t>/*Kivéve a kertészeti változatok/.</w:t>
      </w:r>
    </w:p>
    <w:p w14:paraId="77FFE919" w14:textId="77777777" w:rsidR="00583EA7" w:rsidRDefault="00583EA7" w:rsidP="00FF5E81"/>
    <w:p w14:paraId="3F588312" w14:textId="77777777" w:rsidR="00DB19EF" w:rsidRDefault="00DB19EF" w:rsidP="00583EA7">
      <w:pPr>
        <w:jc w:val="both"/>
      </w:pPr>
    </w:p>
    <w:p w14:paraId="63C566AF" w14:textId="77777777" w:rsidR="00066467" w:rsidRPr="00FF5E81" w:rsidRDefault="00066467" w:rsidP="00FF5E81">
      <w:pPr>
        <w:jc w:val="right"/>
        <w:rPr>
          <w:b/>
          <w:bCs/>
        </w:rPr>
      </w:pPr>
    </w:p>
    <w:sectPr w:rsidR="00066467" w:rsidRPr="00FF5E81" w:rsidSect="004D2DEA">
      <w:pgSz w:w="11906" w:h="16838"/>
      <w:pgMar w:top="567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64A7"/>
    <w:multiLevelType w:val="hybridMultilevel"/>
    <w:tmpl w:val="E9C48F3A"/>
    <w:lvl w:ilvl="0" w:tplc="B0D4421E">
      <w:start w:val="805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B74A2"/>
    <w:multiLevelType w:val="hybridMultilevel"/>
    <w:tmpl w:val="4E5A2BCE"/>
    <w:lvl w:ilvl="0" w:tplc="8EBAFCF0">
      <w:start w:val="90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91A7A"/>
    <w:multiLevelType w:val="hybridMultilevel"/>
    <w:tmpl w:val="787CAEFC"/>
    <w:lvl w:ilvl="0" w:tplc="6982256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D0AB3"/>
    <w:multiLevelType w:val="hybridMultilevel"/>
    <w:tmpl w:val="6C821D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1846"/>
    <w:multiLevelType w:val="hybridMultilevel"/>
    <w:tmpl w:val="0B889E64"/>
    <w:lvl w:ilvl="0" w:tplc="971EBF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5933493">
    <w:abstractNumId w:val="4"/>
  </w:num>
  <w:num w:numId="2" w16cid:durableId="551574284">
    <w:abstractNumId w:val="2"/>
  </w:num>
  <w:num w:numId="3" w16cid:durableId="154300425">
    <w:abstractNumId w:val="0"/>
  </w:num>
  <w:num w:numId="4" w16cid:durableId="1594245504">
    <w:abstractNumId w:val="3"/>
  </w:num>
  <w:num w:numId="5" w16cid:durableId="1566139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CE"/>
    <w:rsid w:val="000017B5"/>
    <w:rsid w:val="00003A63"/>
    <w:rsid w:val="0000450C"/>
    <w:rsid w:val="00005F46"/>
    <w:rsid w:val="00012445"/>
    <w:rsid w:val="000356B7"/>
    <w:rsid w:val="000603B2"/>
    <w:rsid w:val="00066467"/>
    <w:rsid w:val="000728A6"/>
    <w:rsid w:val="00091671"/>
    <w:rsid w:val="000932E7"/>
    <w:rsid w:val="000C5820"/>
    <w:rsid w:val="000C65BC"/>
    <w:rsid w:val="000D36B6"/>
    <w:rsid w:val="00101677"/>
    <w:rsid w:val="00122726"/>
    <w:rsid w:val="00137B93"/>
    <w:rsid w:val="00137F2F"/>
    <w:rsid w:val="001467F6"/>
    <w:rsid w:val="00146A69"/>
    <w:rsid w:val="00162996"/>
    <w:rsid w:val="001714C1"/>
    <w:rsid w:val="00172ECE"/>
    <w:rsid w:val="00176BC7"/>
    <w:rsid w:val="00182741"/>
    <w:rsid w:val="00194670"/>
    <w:rsid w:val="001A3A2A"/>
    <w:rsid w:val="001A3A98"/>
    <w:rsid w:val="001C72E8"/>
    <w:rsid w:val="001E46AF"/>
    <w:rsid w:val="002043AA"/>
    <w:rsid w:val="00204877"/>
    <w:rsid w:val="0021031D"/>
    <w:rsid w:val="002129E6"/>
    <w:rsid w:val="002139E9"/>
    <w:rsid w:val="00217373"/>
    <w:rsid w:val="0026314F"/>
    <w:rsid w:val="00270AA0"/>
    <w:rsid w:val="0027255A"/>
    <w:rsid w:val="00276156"/>
    <w:rsid w:val="00285619"/>
    <w:rsid w:val="002A399F"/>
    <w:rsid w:val="002A4FA3"/>
    <w:rsid w:val="002B1B9A"/>
    <w:rsid w:val="002C0462"/>
    <w:rsid w:val="002C2051"/>
    <w:rsid w:val="002F4F90"/>
    <w:rsid w:val="00313EBA"/>
    <w:rsid w:val="00321ACA"/>
    <w:rsid w:val="00324200"/>
    <w:rsid w:val="00334166"/>
    <w:rsid w:val="00347048"/>
    <w:rsid w:val="00360301"/>
    <w:rsid w:val="00384D15"/>
    <w:rsid w:val="003B299A"/>
    <w:rsid w:val="003B6139"/>
    <w:rsid w:val="003D4415"/>
    <w:rsid w:val="003E6444"/>
    <w:rsid w:val="003F1B36"/>
    <w:rsid w:val="0040541F"/>
    <w:rsid w:val="0041035C"/>
    <w:rsid w:val="00440E5F"/>
    <w:rsid w:val="0044643B"/>
    <w:rsid w:val="00455F4D"/>
    <w:rsid w:val="00470E11"/>
    <w:rsid w:val="00475645"/>
    <w:rsid w:val="004758CA"/>
    <w:rsid w:val="00480CD4"/>
    <w:rsid w:val="004B14DB"/>
    <w:rsid w:val="004B1C6C"/>
    <w:rsid w:val="004B4800"/>
    <w:rsid w:val="004D145E"/>
    <w:rsid w:val="004D2DEA"/>
    <w:rsid w:val="004D2E5E"/>
    <w:rsid w:val="00505A9D"/>
    <w:rsid w:val="005467C0"/>
    <w:rsid w:val="00571191"/>
    <w:rsid w:val="00577CC6"/>
    <w:rsid w:val="00582119"/>
    <w:rsid w:val="00583EA7"/>
    <w:rsid w:val="00596653"/>
    <w:rsid w:val="005D1E9C"/>
    <w:rsid w:val="005F62E0"/>
    <w:rsid w:val="005F64CC"/>
    <w:rsid w:val="00615C8D"/>
    <w:rsid w:val="0061656C"/>
    <w:rsid w:val="0061675B"/>
    <w:rsid w:val="00621330"/>
    <w:rsid w:val="00627993"/>
    <w:rsid w:val="00637198"/>
    <w:rsid w:val="00637DC6"/>
    <w:rsid w:val="00652AB9"/>
    <w:rsid w:val="0065588B"/>
    <w:rsid w:val="00672817"/>
    <w:rsid w:val="006A646A"/>
    <w:rsid w:val="006C10A1"/>
    <w:rsid w:val="006D2177"/>
    <w:rsid w:val="006D41A9"/>
    <w:rsid w:val="006D7E14"/>
    <w:rsid w:val="006E09DB"/>
    <w:rsid w:val="007031E7"/>
    <w:rsid w:val="00705DE0"/>
    <w:rsid w:val="00720C29"/>
    <w:rsid w:val="00720E3E"/>
    <w:rsid w:val="007222E7"/>
    <w:rsid w:val="00730156"/>
    <w:rsid w:val="00761A3F"/>
    <w:rsid w:val="00780979"/>
    <w:rsid w:val="00784042"/>
    <w:rsid w:val="007B7736"/>
    <w:rsid w:val="007D3471"/>
    <w:rsid w:val="007D6380"/>
    <w:rsid w:val="007D7B01"/>
    <w:rsid w:val="007E215D"/>
    <w:rsid w:val="007F312C"/>
    <w:rsid w:val="00812AB3"/>
    <w:rsid w:val="00814811"/>
    <w:rsid w:val="00814907"/>
    <w:rsid w:val="00814DD5"/>
    <w:rsid w:val="00831B75"/>
    <w:rsid w:val="00833EB2"/>
    <w:rsid w:val="00833EFE"/>
    <w:rsid w:val="0084196F"/>
    <w:rsid w:val="00847522"/>
    <w:rsid w:val="008522C1"/>
    <w:rsid w:val="008810FA"/>
    <w:rsid w:val="00891413"/>
    <w:rsid w:val="008975BA"/>
    <w:rsid w:val="008A1308"/>
    <w:rsid w:val="008A5885"/>
    <w:rsid w:val="008B04BA"/>
    <w:rsid w:val="008D270D"/>
    <w:rsid w:val="008E01AB"/>
    <w:rsid w:val="008E6BB2"/>
    <w:rsid w:val="008F4D1E"/>
    <w:rsid w:val="0090687B"/>
    <w:rsid w:val="00917465"/>
    <w:rsid w:val="00922110"/>
    <w:rsid w:val="00930A19"/>
    <w:rsid w:val="00942516"/>
    <w:rsid w:val="00944500"/>
    <w:rsid w:val="00961E33"/>
    <w:rsid w:val="00973698"/>
    <w:rsid w:val="00976C2A"/>
    <w:rsid w:val="00995402"/>
    <w:rsid w:val="00995B6F"/>
    <w:rsid w:val="00996259"/>
    <w:rsid w:val="00996507"/>
    <w:rsid w:val="0099681C"/>
    <w:rsid w:val="009C7933"/>
    <w:rsid w:val="009D355C"/>
    <w:rsid w:val="009D694D"/>
    <w:rsid w:val="009E5B37"/>
    <w:rsid w:val="009F6CFE"/>
    <w:rsid w:val="00A25058"/>
    <w:rsid w:val="00A324D5"/>
    <w:rsid w:val="00A80647"/>
    <w:rsid w:val="00A872FB"/>
    <w:rsid w:val="00AC567B"/>
    <w:rsid w:val="00AF17EC"/>
    <w:rsid w:val="00B05E64"/>
    <w:rsid w:val="00B101BD"/>
    <w:rsid w:val="00B10627"/>
    <w:rsid w:val="00B25A17"/>
    <w:rsid w:val="00B36316"/>
    <w:rsid w:val="00B41377"/>
    <w:rsid w:val="00B66616"/>
    <w:rsid w:val="00B74A3F"/>
    <w:rsid w:val="00BB7C7F"/>
    <w:rsid w:val="00BE003A"/>
    <w:rsid w:val="00BF65C8"/>
    <w:rsid w:val="00C05D35"/>
    <w:rsid w:val="00C11B9E"/>
    <w:rsid w:val="00C20FE3"/>
    <w:rsid w:val="00C2187F"/>
    <w:rsid w:val="00C25B4E"/>
    <w:rsid w:val="00C447F3"/>
    <w:rsid w:val="00C44F10"/>
    <w:rsid w:val="00C4675A"/>
    <w:rsid w:val="00C56513"/>
    <w:rsid w:val="00C630FD"/>
    <w:rsid w:val="00C63DE4"/>
    <w:rsid w:val="00C74490"/>
    <w:rsid w:val="00C75301"/>
    <w:rsid w:val="00C80FFA"/>
    <w:rsid w:val="00C84E08"/>
    <w:rsid w:val="00CA351F"/>
    <w:rsid w:val="00CB563E"/>
    <w:rsid w:val="00CC4019"/>
    <w:rsid w:val="00CE2AFB"/>
    <w:rsid w:val="00CE57AE"/>
    <w:rsid w:val="00CF69F2"/>
    <w:rsid w:val="00D03AFE"/>
    <w:rsid w:val="00D11970"/>
    <w:rsid w:val="00D1267D"/>
    <w:rsid w:val="00D15AD1"/>
    <w:rsid w:val="00D34D06"/>
    <w:rsid w:val="00D4549D"/>
    <w:rsid w:val="00D50C82"/>
    <w:rsid w:val="00D6077F"/>
    <w:rsid w:val="00D60C6C"/>
    <w:rsid w:val="00D704B4"/>
    <w:rsid w:val="00D92864"/>
    <w:rsid w:val="00D97E34"/>
    <w:rsid w:val="00DA3DAD"/>
    <w:rsid w:val="00DA5BB4"/>
    <w:rsid w:val="00DB1605"/>
    <w:rsid w:val="00DB19EF"/>
    <w:rsid w:val="00DC3FF1"/>
    <w:rsid w:val="00DC758B"/>
    <w:rsid w:val="00DD6E9D"/>
    <w:rsid w:val="00E136A2"/>
    <w:rsid w:val="00E24896"/>
    <w:rsid w:val="00E30056"/>
    <w:rsid w:val="00E3609B"/>
    <w:rsid w:val="00E468CB"/>
    <w:rsid w:val="00E46AD2"/>
    <w:rsid w:val="00E47F2A"/>
    <w:rsid w:val="00E62634"/>
    <w:rsid w:val="00E752BD"/>
    <w:rsid w:val="00EA53CB"/>
    <w:rsid w:val="00EC21C4"/>
    <w:rsid w:val="00EE444E"/>
    <w:rsid w:val="00EF75B5"/>
    <w:rsid w:val="00F02B02"/>
    <w:rsid w:val="00F05896"/>
    <w:rsid w:val="00F108FA"/>
    <w:rsid w:val="00F155F4"/>
    <w:rsid w:val="00F1798B"/>
    <w:rsid w:val="00F24A71"/>
    <w:rsid w:val="00F5073D"/>
    <w:rsid w:val="00F5188A"/>
    <w:rsid w:val="00F6044D"/>
    <w:rsid w:val="00F64250"/>
    <w:rsid w:val="00F76241"/>
    <w:rsid w:val="00F865C3"/>
    <w:rsid w:val="00FB22CA"/>
    <w:rsid w:val="00FC266A"/>
    <w:rsid w:val="00FD1866"/>
    <w:rsid w:val="00FE5AB0"/>
    <w:rsid w:val="00FF2C0D"/>
    <w:rsid w:val="00FF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32E64"/>
  <w15:chartTrackingRefBased/>
  <w15:docId w15:val="{D7252CFE-246D-44C5-9D16-89B5A75F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F64CC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00450C"/>
    <w:pPr>
      <w:tabs>
        <w:tab w:val="center" w:pos="4536"/>
        <w:tab w:val="right" w:pos="9072"/>
      </w:tabs>
    </w:pPr>
    <w:rPr>
      <w:szCs w:val="20"/>
    </w:rPr>
  </w:style>
  <w:style w:type="paragraph" w:styleId="Listaszerbekezds">
    <w:name w:val="List Paragraph"/>
    <w:basedOn w:val="Norml"/>
    <w:uiPriority w:val="34"/>
    <w:qFormat/>
    <w:rsid w:val="00270AA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122726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122726"/>
    <w:rPr>
      <w:sz w:val="24"/>
      <w:szCs w:val="24"/>
    </w:rPr>
  </w:style>
  <w:style w:type="paragraph" w:styleId="Szvegtrzs3">
    <w:name w:val="Body Text 3"/>
    <w:basedOn w:val="Norml"/>
    <w:link w:val="Szvegtrzs3Char"/>
    <w:unhideWhenUsed/>
    <w:rsid w:val="00122726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rsid w:val="00122726"/>
    <w:rPr>
      <w:sz w:val="16"/>
      <w:szCs w:val="16"/>
    </w:rPr>
  </w:style>
  <w:style w:type="paragraph" w:customStyle="1" w:styleId="CharCharCharCharCharCharCharCharCharCharCharCharCharCharChar">
    <w:name w:val="Char Char Char Char Char Char Char Char Char Char Char Char Char Char Char"/>
    <w:basedOn w:val="Norml"/>
    <w:rsid w:val="009E5B37"/>
    <w:rPr>
      <w:lang w:val="pl-PL" w:eastAsia="pl-PL"/>
    </w:rPr>
  </w:style>
  <w:style w:type="paragraph" w:styleId="NormlWeb">
    <w:name w:val="Normal (Web)"/>
    <w:basedOn w:val="Norml"/>
    <w:uiPriority w:val="99"/>
    <w:unhideWhenUsed/>
    <w:rsid w:val="00F5188A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F5188A"/>
    <w:rPr>
      <w:b/>
      <w:bCs/>
    </w:rPr>
  </w:style>
  <w:style w:type="character" w:styleId="Hiperhivatkozs">
    <w:name w:val="Hyperlink"/>
    <w:basedOn w:val="Bekezdsalapbettpusa"/>
    <w:rsid w:val="0067281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72817"/>
    <w:rPr>
      <w:color w:val="605E5C"/>
      <w:shd w:val="clear" w:color="auto" w:fill="E1DFDD"/>
    </w:rPr>
  </w:style>
  <w:style w:type="table" w:styleId="Rcsostblzat">
    <w:name w:val="Table Grid"/>
    <w:basedOn w:val="Normltblzat"/>
    <w:rsid w:val="00E13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6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itkarsag@gyorujbarat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vatal\Desktop\Fejl&#233;ces%20pap&#237;rok\Jegyz&#337;%20fejl&#233;c%20-%20Sablon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10F1C-1696-44A3-A164-5B3082C85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Jegyző fejléc - Sablon</Template>
  <TotalTime>24</TotalTime>
  <Pages>3</Pages>
  <Words>400</Words>
  <Characters>3444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Szakhatósági hozzájárulás</vt:lpstr>
    </vt:vector>
  </TitlesOfParts>
  <Company>Polgármesteri Hivatal Fehérvárcsurgó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Szakhatósági hozzájárulás</dc:title>
  <dc:subject/>
  <dc:creator>Hivatal Jegyző</dc:creator>
  <cp:keywords/>
  <cp:lastModifiedBy>dr. Józsa Viktória</cp:lastModifiedBy>
  <cp:revision>17</cp:revision>
  <cp:lastPrinted>2022-01-13T14:50:00Z</cp:lastPrinted>
  <dcterms:created xsi:type="dcterms:W3CDTF">2025-10-10T10:34:00Z</dcterms:created>
  <dcterms:modified xsi:type="dcterms:W3CDTF">2025-10-13T09:37:00Z</dcterms:modified>
</cp:coreProperties>
</file>